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4962" w14:textId="77777777" w:rsidR="003C3F91" w:rsidRDefault="003C3F91" w:rsidP="00C619D7">
      <w:pPr>
        <w:pStyle w:val="Titel"/>
        <w:jc w:val="left"/>
      </w:pPr>
    </w:p>
    <w:p w14:paraId="5F6CC8C9" w14:textId="1C4469D7" w:rsidR="004D65A5" w:rsidRDefault="004D65A5" w:rsidP="004D65A5">
      <w:pPr>
        <w:pStyle w:val="Titel"/>
      </w:pPr>
      <w:r>
        <w:t>Mijn pedagogisch werkplan</w:t>
      </w:r>
    </w:p>
    <w:p w14:paraId="6F616AE3" w14:textId="264D3A27" w:rsidR="00C6554A" w:rsidRPr="00D5413C" w:rsidRDefault="004D65A5" w:rsidP="00C6554A">
      <w:pPr>
        <w:pStyle w:val="Ondertitel"/>
      </w:pPr>
      <w:r>
        <w:t>Gastouderopvang Het Schapenhofje</w:t>
      </w:r>
    </w:p>
    <w:p w14:paraId="7EE312B2" w14:textId="3BF0732C" w:rsidR="003C3F91" w:rsidRDefault="003C3F91" w:rsidP="00C619D7">
      <w:pPr>
        <w:pStyle w:val="Contactgegevens"/>
        <w:jc w:val="left"/>
      </w:pPr>
    </w:p>
    <w:p w14:paraId="0C097320" w14:textId="77777777" w:rsidR="003C3F91" w:rsidRDefault="003C3F91" w:rsidP="00C6554A">
      <w:pPr>
        <w:pStyle w:val="Contactgegevens"/>
      </w:pPr>
    </w:p>
    <w:p w14:paraId="1F469EB4" w14:textId="77777777" w:rsidR="00C619D7" w:rsidRDefault="00C619D7" w:rsidP="00C6554A">
      <w:pPr>
        <w:pStyle w:val="Contactgegevens"/>
      </w:pPr>
    </w:p>
    <w:p w14:paraId="709C1048" w14:textId="77777777" w:rsidR="00C619D7" w:rsidRDefault="00C619D7" w:rsidP="00C6554A">
      <w:pPr>
        <w:pStyle w:val="Contactgegevens"/>
      </w:pPr>
    </w:p>
    <w:p w14:paraId="428151A9" w14:textId="77777777" w:rsidR="003C3F91" w:rsidRDefault="003C3F91" w:rsidP="00C6554A">
      <w:pPr>
        <w:pStyle w:val="Contactgegevens"/>
      </w:pPr>
    </w:p>
    <w:p w14:paraId="44508671" w14:textId="77777777" w:rsidR="003C3F91" w:rsidRDefault="003C3F91" w:rsidP="00C6554A">
      <w:pPr>
        <w:pStyle w:val="Contactgegevens"/>
      </w:pPr>
    </w:p>
    <w:p w14:paraId="2D2F11ED" w14:textId="77777777" w:rsidR="003C3F91" w:rsidRDefault="003C3F91" w:rsidP="00C6554A">
      <w:pPr>
        <w:pStyle w:val="Contactgegevens"/>
      </w:pPr>
    </w:p>
    <w:p w14:paraId="6E317905" w14:textId="77777777" w:rsidR="003C3F91" w:rsidRDefault="003C3F91" w:rsidP="00C6554A">
      <w:pPr>
        <w:pStyle w:val="Contactgegevens"/>
      </w:pPr>
    </w:p>
    <w:p w14:paraId="5740BE09" w14:textId="77777777" w:rsidR="00F40A5C" w:rsidRDefault="003C3F91" w:rsidP="00C6554A">
      <w:pPr>
        <w:pStyle w:val="Contactgegevens"/>
        <w:rPr>
          <w:lang w:bidi="nl-NL"/>
        </w:rPr>
      </w:pPr>
      <w:r>
        <w:rPr>
          <w:noProof/>
        </w:rPr>
        <w:drawing>
          <wp:inline distT="0" distB="0" distL="0" distR="0" wp14:anchorId="0A0E9F2E" wp14:editId="53C40465">
            <wp:extent cx="5723060" cy="211840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9793" cy="2124600"/>
                    </a:xfrm>
                    <a:prstGeom prst="rect">
                      <a:avLst/>
                    </a:prstGeom>
                    <a:noFill/>
                  </pic:spPr>
                </pic:pic>
              </a:graphicData>
            </a:graphic>
          </wp:inline>
        </w:drawing>
      </w:r>
    </w:p>
    <w:p w14:paraId="1E85BF1A" w14:textId="77777777" w:rsidR="00F40A5C" w:rsidRDefault="00F40A5C" w:rsidP="00C6554A">
      <w:pPr>
        <w:pStyle w:val="Contactgegevens"/>
        <w:rPr>
          <w:lang w:bidi="nl-NL"/>
        </w:rPr>
      </w:pPr>
    </w:p>
    <w:p w14:paraId="1E430D99" w14:textId="77777777" w:rsidR="00F40A5C" w:rsidRDefault="00F40A5C" w:rsidP="00C6554A">
      <w:pPr>
        <w:pStyle w:val="Contactgegevens"/>
        <w:rPr>
          <w:lang w:bidi="nl-NL"/>
        </w:rPr>
      </w:pPr>
    </w:p>
    <w:p w14:paraId="37474192" w14:textId="77777777" w:rsidR="00F40A5C" w:rsidRDefault="00F40A5C" w:rsidP="00C6554A">
      <w:pPr>
        <w:pStyle w:val="Contactgegevens"/>
        <w:rPr>
          <w:lang w:bidi="nl-NL"/>
        </w:rPr>
      </w:pPr>
    </w:p>
    <w:p w14:paraId="1D9C7854" w14:textId="77777777" w:rsidR="00F40A5C" w:rsidRDefault="00F40A5C" w:rsidP="00C6554A">
      <w:pPr>
        <w:pStyle w:val="Contactgegevens"/>
        <w:rPr>
          <w:lang w:bidi="nl-NL"/>
        </w:rPr>
      </w:pPr>
    </w:p>
    <w:p w14:paraId="03B87BC6" w14:textId="77777777" w:rsidR="00F40A5C" w:rsidRDefault="00F40A5C" w:rsidP="00C6554A">
      <w:pPr>
        <w:pStyle w:val="Contactgegevens"/>
        <w:rPr>
          <w:lang w:bidi="nl-NL"/>
        </w:rPr>
      </w:pPr>
    </w:p>
    <w:p w14:paraId="20E463D3" w14:textId="77777777" w:rsidR="00C619D7" w:rsidRDefault="00C619D7" w:rsidP="00C619D7">
      <w:pPr>
        <w:pStyle w:val="Contactgegevens"/>
        <w:jc w:val="right"/>
        <w:rPr>
          <w:lang w:bidi="nl-NL"/>
        </w:rPr>
      </w:pPr>
    </w:p>
    <w:p w14:paraId="6001B7A5" w14:textId="77777777" w:rsidR="00C619D7" w:rsidRDefault="00C619D7" w:rsidP="00C619D7">
      <w:pPr>
        <w:pStyle w:val="Contactgegevens"/>
        <w:jc w:val="right"/>
        <w:rPr>
          <w:lang w:bidi="nl-NL"/>
        </w:rPr>
      </w:pPr>
    </w:p>
    <w:p w14:paraId="3BAF0DF7" w14:textId="77777777" w:rsidR="00C619D7" w:rsidRDefault="00C619D7" w:rsidP="00C619D7">
      <w:pPr>
        <w:pStyle w:val="Contactgegevens"/>
        <w:jc w:val="right"/>
        <w:rPr>
          <w:lang w:bidi="nl-NL"/>
        </w:rPr>
      </w:pPr>
    </w:p>
    <w:p w14:paraId="2D91424D" w14:textId="77777777" w:rsidR="00C619D7" w:rsidRDefault="00C619D7" w:rsidP="00C619D7">
      <w:pPr>
        <w:pStyle w:val="Contactgegevens"/>
        <w:jc w:val="right"/>
        <w:rPr>
          <w:lang w:bidi="nl-NL"/>
        </w:rPr>
      </w:pPr>
    </w:p>
    <w:p w14:paraId="5230A0E0" w14:textId="77777777" w:rsidR="00C619D7" w:rsidRDefault="00C619D7" w:rsidP="00C619D7">
      <w:pPr>
        <w:pStyle w:val="Contactgegevens"/>
        <w:jc w:val="right"/>
        <w:rPr>
          <w:lang w:bidi="nl-NL"/>
        </w:rPr>
      </w:pPr>
    </w:p>
    <w:p w14:paraId="2DCE06E5" w14:textId="77777777" w:rsidR="00C619D7" w:rsidRDefault="00C619D7" w:rsidP="00C619D7">
      <w:pPr>
        <w:pStyle w:val="Contactgegevens"/>
        <w:jc w:val="right"/>
        <w:rPr>
          <w:lang w:bidi="nl-NL"/>
        </w:rPr>
      </w:pPr>
    </w:p>
    <w:p w14:paraId="0422B7D8" w14:textId="77777777" w:rsidR="00C619D7" w:rsidRDefault="00C619D7" w:rsidP="00C619D7">
      <w:pPr>
        <w:pStyle w:val="Contactgegevens"/>
        <w:jc w:val="right"/>
        <w:rPr>
          <w:lang w:bidi="nl-NL"/>
        </w:rPr>
      </w:pPr>
    </w:p>
    <w:p w14:paraId="152AE950" w14:textId="77777777" w:rsidR="00C619D7" w:rsidRDefault="00C619D7" w:rsidP="00C619D7">
      <w:pPr>
        <w:pStyle w:val="Contactgegevens"/>
        <w:jc w:val="right"/>
        <w:rPr>
          <w:lang w:bidi="nl-NL"/>
        </w:rPr>
      </w:pPr>
    </w:p>
    <w:p w14:paraId="25EF4CB7" w14:textId="365595E3" w:rsidR="00F40A5C" w:rsidRDefault="00C619D7" w:rsidP="00C619D7">
      <w:pPr>
        <w:pStyle w:val="Contactgegevens"/>
        <w:jc w:val="right"/>
        <w:rPr>
          <w:lang w:bidi="nl-NL"/>
        </w:rPr>
      </w:pPr>
      <w:r>
        <w:rPr>
          <w:lang w:bidi="nl-NL"/>
        </w:rPr>
        <w:t>Kelly Hesseling</w:t>
      </w:r>
    </w:p>
    <w:p w14:paraId="10FC06B5" w14:textId="16FD1DB5" w:rsidR="00F40A5C" w:rsidRDefault="00F40A5C" w:rsidP="00C619D7">
      <w:pPr>
        <w:pStyle w:val="Contactgegevens"/>
        <w:jc w:val="right"/>
        <w:rPr>
          <w:lang w:bidi="nl-NL"/>
        </w:rPr>
      </w:pPr>
      <w:proofErr w:type="spellStart"/>
      <w:r>
        <w:rPr>
          <w:lang w:bidi="nl-NL"/>
        </w:rPr>
        <w:t>Rigolettohof</w:t>
      </w:r>
      <w:proofErr w:type="spellEnd"/>
      <w:r>
        <w:rPr>
          <w:lang w:bidi="nl-NL"/>
        </w:rPr>
        <w:t xml:space="preserve"> 39</w:t>
      </w:r>
    </w:p>
    <w:p w14:paraId="22A1EE0A" w14:textId="77777777" w:rsidR="006F44A5" w:rsidRDefault="00F40A5C" w:rsidP="00C619D7">
      <w:pPr>
        <w:pStyle w:val="Contactgegevens"/>
        <w:jc w:val="right"/>
        <w:rPr>
          <w:lang w:bidi="nl-NL"/>
        </w:rPr>
      </w:pPr>
      <w:r>
        <w:rPr>
          <w:lang w:bidi="nl-NL"/>
        </w:rPr>
        <w:t>Alphen aan den Rijn</w:t>
      </w:r>
    </w:p>
    <w:p w14:paraId="64E932DC" w14:textId="7CE834D8" w:rsidR="003C3F91" w:rsidRDefault="006F44A5" w:rsidP="00C619D7">
      <w:pPr>
        <w:pStyle w:val="Contactgegevens"/>
        <w:jc w:val="right"/>
        <w:rPr>
          <w:lang w:bidi="nl-NL"/>
        </w:rPr>
      </w:pPr>
      <w:r>
        <w:rPr>
          <w:lang w:bidi="nl-NL"/>
        </w:rPr>
        <w:t>www.hetschapenhofje.nl</w:t>
      </w:r>
      <w:r w:rsidR="00C6554A">
        <w:rPr>
          <w:lang w:bidi="nl-NL"/>
        </w:rPr>
        <w:br w:type="page"/>
      </w:r>
    </w:p>
    <w:p w14:paraId="6658507E" w14:textId="651CD8D5" w:rsidR="00C6554A" w:rsidRDefault="00CD0BA6" w:rsidP="00C6554A">
      <w:pPr>
        <w:pStyle w:val="Kop1"/>
      </w:pPr>
      <w:r>
        <w:lastRenderedPageBreak/>
        <w:t>Inleiding</w:t>
      </w:r>
    </w:p>
    <w:p w14:paraId="6C34EC51" w14:textId="1EB2DF2C" w:rsidR="00A206A8" w:rsidRDefault="00CD0BA6" w:rsidP="00CD0BA6">
      <w:pPr>
        <w:pStyle w:val="Lijstopsomteken"/>
        <w:numPr>
          <w:ilvl w:val="0"/>
          <w:numId w:val="0"/>
        </w:numPr>
      </w:pPr>
      <w:r>
        <w:t xml:space="preserve">Als gastouder </w:t>
      </w:r>
      <w:r w:rsidR="00A206A8">
        <w:t>werk ik volgens het pedagogisch beleidsplan met algemene visie en doelen dat is opgesteld door het gastouderbureau waar ik bij ben aangesloten. In dit pedagogisch werkplan zal ik stap voor stap uitleg geven over hoe het pedagogisch beleid van het gastouderbureau wordt toegepast bij gastouderopvang Het Schapenhofje. Dit is een praktisch handvat waarbij ik in ga op hoe ik bijdraag aan de ontwikkeling van het kind, welk dagritme ik hanteer en hoe het activiteitenprogramma</w:t>
      </w:r>
      <w:r w:rsidR="0079191B">
        <w:t xml:space="preserve"> vormgegeven wordt. Ook zal ik in dit pedagogisch werkplan aangeven hoe ik de ontwikkeling van het kind volg. </w:t>
      </w:r>
    </w:p>
    <w:p w14:paraId="08E0DB91" w14:textId="4F2860BE" w:rsidR="00CD0BA6" w:rsidRDefault="00CD0BA6" w:rsidP="00CD0BA6">
      <w:pPr>
        <w:pStyle w:val="Lijstopsomteken"/>
        <w:numPr>
          <w:ilvl w:val="0"/>
          <w:numId w:val="0"/>
        </w:numPr>
      </w:pPr>
    </w:p>
    <w:p w14:paraId="5B1436FB" w14:textId="318E32D8" w:rsidR="0079191B" w:rsidRDefault="0079191B" w:rsidP="00CD0BA6">
      <w:pPr>
        <w:pStyle w:val="Lijstopsomteken"/>
        <w:numPr>
          <w:ilvl w:val="0"/>
          <w:numId w:val="0"/>
        </w:numPr>
      </w:pPr>
    </w:p>
    <w:p w14:paraId="37416561" w14:textId="62DB1D11" w:rsidR="0079191B" w:rsidRDefault="0079191B" w:rsidP="00CD0BA6">
      <w:pPr>
        <w:pStyle w:val="Lijstopsomteken"/>
        <w:numPr>
          <w:ilvl w:val="0"/>
          <w:numId w:val="0"/>
        </w:numPr>
      </w:pPr>
    </w:p>
    <w:p w14:paraId="0AF7056C" w14:textId="4197B775" w:rsidR="0079191B" w:rsidRDefault="0079191B" w:rsidP="00CD0BA6">
      <w:pPr>
        <w:pStyle w:val="Lijstopsomteken"/>
        <w:numPr>
          <w:ilvl w:val="0"/>
          <w:numId w:val="0"/>
        </w:numPr>
      </w:pPr>
    </w:p>
    <w:p w14:paraId="7465D852" w14:textId="0228B34F" w:rsidR="0079191B" w:rsidRDefault="0079191B" w:rsidP="00CD0BA6">
      <w:pPr>
        <w:pStyle w:val="Lijstopsomteken"/>
        <w:numPr>
          <w:ilvl w:val="0"/>
          <w:numId w:val="0"/>
        </w:numPr>
      </w:pPr>
    </w:p>
    <w:p w14:paraId="6E73985E" w14:textId="63A9309B" w:rsidR="0079191B" w:rsidRDefault="0079191B" w:rsidP="00CD0BA6">
      <w:pPr>
        <w:pStyle w:val="Lijstopsomteken"/>
        <w:numPr>
          <w:ilvl w:val="0"/>
          <w:numId w:val="0"/>
        </w:numPr>
      </w:pPr>
    </w:p>
    <w:p w14:paraId="6CBA8EC9" w14:textId="4C04A51D" w:rsidR="0079191B" w:rsidRDefault="0079191B" w:rsidP="00CD0BA6">
      <w:pPr>
        <w:pStyle w:val="Lijstopsomteken"/>
        <w:numPr>
          <w:ilvl w:val="0"/>
          <w:numId w:val="0"/>
        </w:numPr>
      </w:pPr>
    </w:p>
    <w:p w14:paraId="693F192F" w14:textId="34B5FD23" w:rsidR="0079191B" w:rsidRDefault="0079191B" w:rsidP="00CD0BA6">
      <w:pPr>
        <w:pStyle w:val="Lijstopsomteken"/>
        <w:numPr>
          <w:ilvl w:val="0"/>
          <w:numId w:val="0"/>
        </w:numPr>
      </w:pPr>
    </w:p>
    <w:p w14:paraId="44BCF21E" w14:textId="1FA150E7" w:rsidR="0079191B" w:rsidRDefault="0079191B" w:rsidP="00CD0BA6">
      <w:pPr>
        <w:pStyle w:val="Lijstopsomteken"/>
        <w:numPr>
          <w:ilvl w:val="0"/>
          <w:numId w:val="0"/>
        </w:numPr>
      </w:pPr>
    </w:p>
    <w:p w14:paraId="0AA965E5" w14:textId="1FB6A99B" w:rsidR="0079191B" w:rsidRDefault="0079191B" w:rsidP="00CD0BA6">
      <w:pPr>
        <w:pStyle w:val="Lijstopsomteken"/>
        <w:numPr>
          <w:ilvl w:val="0"/>
          <w:numId w:val="0"/>
        </w:numPr>
      </w:pPr>
    </w:p>
    <w:p w14:paraId="3D95679D" w14:textId="25022F0B" w:rsidR="0079191B" w:rsidRDefault="0079191B" w:rsidP="00CD0BA6">
      <w:pPr>
        <w:pStyle w:val="Lijstopsomteken"/>
        <w:numPr>
          <w:ilvl w:val="0"/>
          <w:numId w:val="0"/>
        </w:numPr>
      </w:pPr>
    </w:p>
    <w:p w14:paraId="5F9EEF4B" w14:textId="6F4EF9E4" w:rsidR="0079191B" w:rsidRDefault="0079191B" w:rsidP="00CD0BA6">
      <w:pPr>
        <w:pStyle w:val="Lijstopsomteken"/>
        <w:numPr>
          <w:ilvl w:val="0"/>
          <w:numId w:val="0"/>
        </w:numPr>
      </w:pPr>
    </w:p>
    <w:p w14:paraId="43D5A460" w14:textId="760FDD26" w:rsidR="0079191B" w:rsidRDefault="0079191B" w:rsidP="00CD0BA6">
      <w:pPr>
        <w:pStyle w:val="Lijstopsomteken"/>
        <w:numPr>
          <w:ilvl w:val="0"/>
          <w:numId w:val="0"/>
        </w:numPr>
      </w:pPr>
    </w:p>
    <w:p w14:paraId="59A3F8AF" w14:textId="02883169" w:rsidR="0079191B" w:rsidRDefault="0079191B" w:rsidP="00CD0BA6">
      <w:pPr>
        <w:pStyle w:val="Lijstopsomteken"/>
        <w:numPr>
          <w:ilvl w:val="0"/>
          <w:numId w:val="0"/>
        </w:numPr>
      </w:pPr>
    </w:p>
    <w:p w14:paraId="3DDC48D6" w14:textId="46E2FC5B" w:rsidR="0079191B" w:rsidRDefault="0079191B" w:rsidP="00CD0BA6">
      <w:pPr>
        <w:pStyle w:val="Lijstopsomteken"/>
        <w:numPr>
          <w:ilvl w:val="0"/>
          <w:numId w:val="0"/>
        </w:numPr>
      </w:pPr>
    </w:p>
    <w:p w14:paraId="0CF80BE6" w14:textId="22ED2C0E" w:rsidR="0079191B" w:rsidRDefault="0079191B" w:rsidP="00CD0BA6">
      <w:pPr>
        <w:pStyle w:val="Lijstopsomteken"/>
        <w:numPr>
          <w:ilvl w:val="0"/>
          <w:numId w:val="0"/>
        </w:numPr>
      </w:pPr>
    </w:p>
    <w:p w14:paraId="7FBFE315" w14:textId="7F77A033" w:rsidR="0079191B" w:rsidRDefault="0079191B" w:rsidP="00CD0BA6">
      <w:pPr>
        <w:pStyle w:val="Lijstopsomteken"/>
        <w:numPr>
          <w:ilvl w:val="0"/>
          <w:numId w:val="0"/>
        </w:numPr>
      </w:pPr>
    </w:p>
    <w:p w14:paraId="2B49C33C" w14:textId="47D38E44" w:rsidR="0079191B" w:rsidRDefault="0079191B" w:rsidP="00CD0BA6">
      <w:pPr>
        <w:pStyle w:val="Lijstopsomteken"/>
        <w:numPr>
          <w:ilvl w:val="0"/>
          <w:numId w:val="0"/>
        </w:numPr>
      </w:pPr>
    </w:p>
    <w:p w14:paraId="1A05ACC2" w14:textId="66C15116" w:rsidR="0079191B" w:rsidRDefault="0079191B" w:rsidP="00CD0BA6">
      <w:pPr>
        <w:pStyle w:val="Lijstopsomteken"/>
        <w:numPr>
          <w:ilvl w:val="0"/>
          <w:numId w:val="0"/>
        </w:numPr>
      </w:pPr>
    </w:p>
    <w:p w14:paraId="2150A531" w14:textId="2DDE075E" w:rsidR="0079191B" w:rsidRDefault="0079191B" w:rsidP="00CD0BA6">
      <w:pPr>
        <w:pStyle w:val="Lijstopsomteken"/>
        <w:numPr>
          <w:ilvl w:val="0"/>
          <w:numId w:val="0"/>
        </w:numPr>
      </w:pPr>
    </w:p>
    <w:p w14:paraId="77ABE1B4" w14:textId="77777777" w:rsidR="0079191B" w:rsidRPr="00514122" w:rsidRDefault="0079191B" w:rsidP="00CD0BA6">
      <w:pPr>
        <w:pStyle w:val="Lijstopsomteken"/>
        <w:numPr>
          <w:ilvl w:val="0"/>
          <w:numId w:val="0"/>
        </w:numPr>
      </w:pPr>
    </w:p>
    <w:p w14:paraId="45227013" w14:textId="4BB28FD1" w:rsidR="00AC4A99" w:rsidRDefault="00AC4A99" w:rsidP="00AC4A99">
      <w:pPr>
        <w:pStyle w:val="Kop1"/>
      </w:pPr>
      <w:r>
        <w:lastRenderedPageBreak/>
        <w:t>Inhoudsopgave</w:t>
      </w:r>
    </w:p>
    <w:p w14:paraId="1C441241" w14:textId="77777777" w:rsidR="00057C76" w:rsidRPr="00057C76" w:rsidRDefault="00057C76" w:rsidP="00057C76"/>
    <w:p w14:paraId="126E701F" w14:textId="7EDE21A9" w:rsidR="00F056BF" w:rsidRDefault="00F056BF" w:rsidP="000F4B54">
      <w:pPr>
        <w:pStyle w:val="Lijstalinea"/>
        <w:numPr>
          <w:ilvl w:val="0"/>
          <w:numId w:val="19"/>
        </w:numPr>
      </w:pPr>
      <w:r>
        <w:t>Gastouderopvang Het Schapenhofje</w:t>
      </w:r>
    </w:p>
    <w:p w14:paraId="2ABE3E9E" w14:textId="77777777" w:rsidR="00057C76" w:rsidRDefault="00057C76" w:rsidP="00057C76">
      <w:pPr>
        <w:pStyle w:val="Lijstalinea"/>
      </w:pPr>
    </w:p>
    <w:p w14:paraId="7E29415B" w14:textId="42154E94" w:rsidR="00466AB5" w:rsidRDefault="0027605A" w:rsidP="009247BE">
      <w:pPr>
        <w:pStyle w:val="Lijstalinea"/>
        <w:numPr>
          <w:ilvl w:val="0"/>
          <w:numId w:val="19"/>
        </w:numPr>
      </w:pPr>
      <w:r>
        <w:t>Het bieden van emotionele veiligheid</w:t>
      </w:r>
    </w:p>
    <w:p w14:paraId="694350B9" w14:textId="47EC2771" w:rsidR="00B77BC2" w:rsidRDefault="006765D1" w:rsidP="009247BE">
      <w:pPr>
        <w:pStyle w:val="Lijstalinea"/>
        <w:numPr>
          <w:ilvl w:val="0"/>
          <w:numId w:val="19"/>
        </w:numPr>
      </w:pPr>
      <w:r>
        <w:t>Gelegenheid bieden voor het ontwikkelen van persoonlijke competentie</w:t>
      </w:r>
    </w:p>
    <w:p w14:paraId="4C92098F" w14:textId="77777777" w:rsidR="009247BE" w:rsidRDefault="007059F1" w:rsidP="009247BE">
      <w:pPr>
        <w:pStyle w:val="Lijstalinea"/>
        <w:numPr>
          <w:ilvl w:val="0"/>
          <w:numId w:val="19"/>
        </w:numPr>
      </w:pPr>
      <w:r>
        <w:t>Gelegenheid bieden voor het ontwikkelen van sociale competentie</w:t>
      </w:r>
    </w:p>
    <w:p w14:paraId="7E68D08E" w14:textId="1360784C" w:rsidR="009247BE" w:rsidRDefault="007059F1" w:rsidP="009247BE">
      <w:pPr>
        <w:pStyle w:val="Lijstalinea"/>
        <w:numPr>
          <w:ilvl w:val="0"/>
          <w:numId w:val="19"/>
        </w:numPr>
      </w:pPr>
      <w:r>
        <w:t>Overdragen van waarden en normen</w:t>
      </w:r>
    </w:p>
    <w:p w14:paraId="76F3B7C6" w14:textId="77777777" w:rsidR="00057C76" w:rsidRDefault="00057C76" w:rsidP="00057C76">
      <w:pPr>
        <w:pStyle w:val="Lijstalinea"/>
      </w:pPr>
    </w:p>
    <w:p w14:paraId="0FDEC8C5" w14:textId="26E0923E" w:rsidR="008F140E" w:rsidRDefault="008F140E" w:rsidP="000D6F2E">
      <w:pPr>
        <w:pStyle w:val="Lijstalinea"/>
        <w:numPr>
          <w:ilvl w:val="0"/>
          <w:numId w:val="19"/>
        </w:numPr>
      </w:pPr>
      <w:r>
        <w:t>Inrichting en emotionele veiligheid</w:t>
      </w:r>
    </w:p>
    <w:p w14:paraId="10572526" w14:textId="4DB2034C" w:rsidR="008F140E" w:rsidRDefault="009247BE" w:rsidP="000D6F2E">
      <w:pPr>
        <w:pStyle w:val="Lijstalinea"/>
        <w:numPr>
          <w:ilvl w:val="0"/>
          <w:numId w:val="19"/>
        </w:numPr>
      </w:pPr>
      <w:r>
        <w:t>Inrichting en persoonlijke vaardigheden</w:t>
      </w:r>
    </w:p>
    <w:p w14:paraId="1985860C" w14:textId="77777777" w:rsidR="009247BE" w:rsidRDefault="009247BE" w:rsidP="009247BE">
      <w:pPr>
        <w:pStyle w:val="Lijstalinea"/>
        <w:numPr>
          <w:ilvl w:val="0"/>
          <w:numId w:val="19"/>
        </w:numPr>
      </w:pPr>
      <w:r>
        <w:t>Inrichting en sociale vaardigheden</w:t>
      </w:r>
    </w:p>
    <w:p w14:paraId="41355DAA" w14:textId="5F74EE5E" w:rsidR="009247BE" w:rsidRDefault="009247BE" w:rsidP="000D6F2E">
      <w:pPr>
        <w:pStyle w:val="Lijstalinea"/>
        <w:numPr>
          <w:ilvl w:val="0"/>
          <w:numId w:val="19"/>
        </w:numPr>
      </w:pPr>
      <w:r>
        <w:t>Inrichting en waarden en normen</w:t>
      </w:r>
    </w:p>
    <w:p w14:paraId="23E9641E" w14:textId="77777777" w:rsidR="00057C76" w:rsidRDefault="00057C76" w:rsidP="00057C76">
      <w:pPr>
        <w:pStyle w:val="Lijstalinea"/>
      </w:pPr>
    </w:p>
    <w:p w14:paraId="066416A0" w14:textId="77777777" w:rsidR="00256916" w:rsidRDefault="00256916" w:rsidP="00256916">
      <w:pPr>
        <w:pStyle w:val="Lijstalinea"/>
        <w:numPr>
          <w:ilvl w:val="0"/>
          <w:numId w:val="19"/>
        </w:numPr>
      </w:pPr>
      <w:r>
        <w:t>Welbevinden opvangkinderen</w:t>
      </w:r>
    </w:p>
    <w:p w14:paraId="48C4ADB3" w14:textId="77777777" w:rsidR="00256916" w:rsidRDefault="00256916" w:rsidP="00256916">
      <w:pPr>
        <w:pStyle w:val="Lijstalinea"/>
        <w:numPr>
          <w:ilvl w:val="0"/>
          <w:numId w:val="19"/>
        </w:numPr>
      </w:pPr>
      <w:r>
        <w:t>Deskundigheidsbevordering</w:t>
      </w:r>
    </w:p>
    <w:p w14:paraId="3C4880FF" w14:textId="06602B83" w:rsidR="00256916" w:rsidRDefault="00256916" w:rsidP="00256916">
      <w:pPr>
        <w:pStyle w:val="Lijstalinea"/>
        <w:numPr>
          <w:ilvl w:val="0"/>
          <w:numId w:val="19"/>
        </w:numPr>
      </w:pPr>
      <w:r>
        <w:t>Afspraken en communicatie</w:t>
      </w:r>
    </w:p>
    <w:p w14:paraId="3271F3FE" w14:textId="77777777" w:rsidR="00997138" w:rsidRDefault="00997138" w:rsidP="00997138">
      <w:pPr>
        <w:pStyle w:val="Lijstalinea"/>
      </w:pPr>
    </w:p>
    <w:p w14:paraId="080E05E0" w14:textId="323A6C79" w:rsidR="00620F77" w:rsidRDefault="00C85C77" w:rsidP="00620F77">
      <w:r>
        <w:t xml:space="preserve">Bijlage: - </w:t>
      </w:r>
      <w:r w:rsidR="00997138">
        <w:t>Huisregels gastouderopvang Het Schapenhofje</w:t>
      </w:r>
    </w:p>
    <w:p w14:paraId="2DCF9F1F" w14:textId="1118282E" w:rsidR="000D6F2E" w:rsidRDefault="000D6F2E" w:rsidP="000D6F2E"/>
    <w:p w14:paraId="3A33719D" w14:textId="77777777" w:rsidR="00B76227" w:rsidRDefault="00B76227" w:rsidP="000D6F2E"/>
    <w:p w14:paraId="5722F6D1" w14:textId="77777777" w:rsidR="00B76227" w:rsidRDefault="00B76227" w:rsidP="000D6F2E"/>
    <w:p w14:paraId="4DF38701" w14:textId="77777777" w:rsidR="00B76227" w:rsidRDefault="00B76227" w:rsidP="000D6F2E"/>
    <w:p w14:paraId="1296F39F" w14:textId="77777777" w:rsidR="00B76227" w:rsidRDefault="00B76227" w:rsidP="000D6F2E"/>
    <w:p w14:paraId="3A22CDE7" w14:textId="77777777" w:rsidR="00B76227" w:rsidRDefault="00B76227" w:rsidP="000D6F2E"/>
    <w:p w14:paraId="4F0EE78C" w14:textId="77777777" w:rsidR="00B76227" w:rsidRDefault="00B76227" w:rsidP="000D6F2E"/>
    <w:p w14:paraId="68BD80F9" w14:textId="77777777" w:rsidR="00B76227" w:rsidRDefault="00B76227" w:rsidP="000D6F2E"/>
    <w:p w14:paraId="15271CA5" w14:textId="77777777" w:rsidR="00B76227" w:rsidRDefault="00B76227" w:rsidP="000D6F2E"/>
    <w:p w14:paraId="647578DA" w14:textId="77777777" w:rsidR="00B76227" w:rsidRDefault="00B76227" w:rsidP="000D6F2E"/>
    <w:p w14:paraId="424221B7" w14:textId="77777777" w:rsidR="00B76227" w:rsidRDefault="00B76227" w:rsidP="000D6F2E"/>
    <w:p w14:paraId="6884882F" w14:textId="77777777" w:rsidR="00B76227" w:rsidRDefault="00B76227" w:rsidP="000D6F2E"/>
    <w:p w14:paraId="4686BFED" w14:textId="77777777" w:rsidR="00B76227" w:rsidRDefault="00B76227" w:rsidP="000D6F2E"/>
    <w:p w14:paraId="5E3E6606" w14:textId="5FF67C43" w:rsidR="00AC4A99" w:rsidRDefault="00AC4A99" w:rsidP="0043375F">
      <w:pPr>
        <w:pStyle w:val="Kop1"/>
        <w:numPr>
          <w:ilvl w:val="0"/>
          <w:numId w:val="33"/>
        </w:numPr>
      </w:pPr>
      <w:r>
        <w:lastRenderedPageBreak/>
        <w:t>Gastouderopvang Het Schapenhofje</w:t>
      </w:r>
    </w:p>
    <w:p w14:paraId="6058D365" w14:textId="77777777" w:rsidR="00115DEA" w:rsidRDefault="00115DEA" w:rsidP="00AC4A99"/>
    <w:p w14:paraId="73AF3936" w14:textId="2FA176D7" w:rsidR="00853F92" w:rsidRDefault="00AC4A99" w:rsidP="00AC4A99">
      <w:r>
        <w:t xml:space="preserve">Gastouderopvang Het Schapenhofje is een </w:t>
      </w:r>
      <w:r w:rsidR="00026F01">
        <w:t xml:space="preserve">professionele </w:t>
      </w:r>
      <w:r>
        <w:t>kleinschalige kinderopvang</w:t>
      </w:r>
      <w:r w:rsidR="008D76C2">
        <w:t xml:space="preserve"> op maat</w:t>
      </w:r>
      <w:r>
        <w:t xml:space="preserve"> in een huiselijke sfeer, met persoonlijke aandacht voor kinderen van 0 tot 4 jaar</w:t>
      </w:r>
      <w:r w:rsidR="00026F01">
        <w:t>.</w:t>
      </w:r>
    </w:p>
    <w:p w14:paraId="04EFE1E7" w14:textId="2676F722" w:rsidR="00B1124C" w:rsidRDefault="0025146A" w:rsidP="00AC4A99">
      <w:r>
        <w:t>Kinderen moeten opgroeien in een vertrouwde, veilige, huiselijke en gezellige omgeving, waar kinderen zichzelf en de wereld om hen heen mogen ontdekken.</w:t>
      </w:r>
      <w:r w:rsidR="00B1124C">
        <w:t xml:space="preserve"> </w:t>
      </w:r>
      <w:r w:rsidR="00CB7EE2">
        <w:t>Alle kinderen zijn anders en hebben andere ontwikkelingsbehoeftes. Ik speel hier op in</w:t>
      </w:r>
      <w:r w:rsidR="00C75854">
        <w:t xml:space="preserve"> als voorbeeld en begeleider, waardoor alle kinderen volledig tot hun recht komen, uiteraard wel met de juiste structuur en regelmaat.</w:t>
      </w:r>
    </w:p>
    <w:p w14:paraId="4B5F13B6" w14:textId="1E0E54F9" w:rsidR="008D76C2" w:rsidRDefault="008A5E5C" w:rsidP="00AC4A99">
      <w:r>
        <w:t>Samen met de kinderen beleven we vele avonturen</w:t>
      </w:r>
      <w:r w:rsidR="00CE29DF">
        <w:t xml:space="preserve"> en leren we samen op weg naar de toekomst. Spelen = leren.</w:t>
      </w:r>
    </w:p>
    <w:p w14:paraId="1655B107" w14:textId="4E3FE84F" w:rsidR="00AC4A99" w:rsidRDefault="00EB7B67" w:rsidP="00AC4A99">
      <w:r>
        <w:t xml:space="preserve">Aangesloten bij </w:t>
      </w:r>
      <w:r w:rsidR="00841D19">
        <w:t xml:space="preserve">gastouderbureau </w:t>
      </w:r>
      <w:r w:rsidR="007D3007">
        <w:t xml:space="preserve">Junis kinderopvang, Viaviela </w:t>
      </w:r>
      <w:r w:rsidR="0078197F">
        <w:t>&amp; 4kids</w:t>
      </w:r>
      <w:r w:rsidR="000F1DB9">
        <w:t>.</w:t>
      </w:r>
    </w:p>
    <w:p w14:paraId="04C002F5" w14:textId="77777777" w:rsidR="00613B99" w:rsidRPr="00AC4A99" w:rsidRDefault="00613B99" w:rsidP="00AC4A99"/>
    <w:p w14:paraId="6E1A58A6" w14:textId="7EF023A4" w:rsidR="00853F92" w:rsidRDefault="00853F92" w:rsidP="0043375F">
      <w:pPr>
        <w:pStyle w:val="Kop1"/>
        <w:numPr>
          <w:ilvl w:val="0"/>
          <w:numId w:val="33"/>
        </w:numPr>
      </w:pPr>
      <w:r>
        <w:t xml:space="preserve">Het bieden van emotionele veiligheid </w:t>
      </w:r>
    </w:p>
    <w:p w14:paraId="1DB19D51" w14:textId="77777777" w:rsidR="00B76227" w:rsidRPr="00B76227" w:rsidRDefault="00B76227" w:rsidP="00B76227"/>
    <w:p w14:paraId="151BD82E" w14:textId="607327E3" w:rsidR="00546846" w:rsidRDefault="00093B11" w:rsidP="000D6F2E">
      <w:r>
        <w:t xml:space="preserve">Het gevoel van veiligheid wordt gezien als het belangrijkste pedagogische basisdoel. Als kinderen het naar hun zin hebben, zullen ze vol zelfvertrouwen de omgeving gaan ontdekken, ervaringen opdoen en zich gaan ontwikkelen. Om zich veilig te kunnen voelen, is het belangrijk dat er structuur geboden wordt, zodat de dag voorspelbaar is. En door het unieke karakter van gastouderopvang is er één vertrouwd gezicht. Dit heeft een positieve invloed op een veilige hechting. </w:t>
      </w:r>
    </w:p>
    <w:p w14:paraId="77B8CBCB" w14:textId="77777777" w:rsidR="000B65AF" w:rsidRDefault="000B65AF" w:rsidP="000D6F2E"/>
    <w:p w14:paraId="7490880A" w14:textId="4CBA66DE" w:rsidR="0015030D" w:rsidRDefault="00093B11" w:rsidP="0015030D">
      <w:pPr>
        <w:pStyle w:val="Lijstalinea"/>
        <w:numPr>
          <w:ilvl w:val="0"/>
          <w:numId w:val="28"/>
        </w:numPr>
      </w:pPr>
      <w:r w:rsidRPr="0015030D">
        <w:rPr>
          <w:b/>
          <w:bCs/>
          <w:u w:val="single"/>
        </w:rPr>
        <w:t>Op welke manier geef jij kinderen structuur en regelmaat</w:t>
      </w:r>
      <w:r w:rsidR="008A39F2">
        <w:rPr>
          <w:b/>
          <w:bCs/>
          <w:u w:val="single"/>
        </w:rPr>
        <w:t xml:space="preserve"> en bouw ik aan een veilige relatie met het kind?</w:t>
      </w:r>
    </w:p>
    <w:p w14:paraId="33A6E88E" w14:textId="77777777" w:rsidR="00230FE8" w:rsidRDefault="000C527C" w:rsidP="00546846">
      <w:r>
        <w:t xml:space="preserve">Ik verwelkom de kinderen </w:t>
      </w:r>
      <w:r w:rsidR="003239F3">
        <w:t xml:space="preserve">met een lach en toon interesse. Ik zorg </w:t>
      </w:r>
      <w:r w:rsidR="000360CE">
        <w:t xml:space="preserve">voor een goede communicatie met het kind- en de ouder(s)/verzorger(s). Er is een vaste plek voor je jas, tas en schoenen in de gang. Wij zwaaien ouder(s)/verzorger(s) uit in de woonkamer of bij het raam. </w:t>
      </w:r>
      <w:r w:rsidR="00E104DE">
        <w:t xml:space="preserve">Ik bied veiligheid, geborgenheid, plezier en liefde </w:t>
      </w:r>
      <w:r w:rsidR="003B41B2">
        <w:t>door er echt te zijn voor het kind.</w:t>
      </w:r>
      <w:r w:rsidR="00AB773F">
        <w:t xml:space="preserve"> Ik vang het kind op in een vertrouwde, veilige, huiselijke en gezellige omgeving</w:t>
      </w:r>
      <w:r w:rsidR="00FC29F4">
        <w:t xml:space="preserve">. Ik kijk wat het kind nodig heeft en speel hier op in. Dit doe ik vooral door te observeren en kansen te grijpen wanneer zij zich voordoen. Ik houd dagelijks </w:t>
      </w:r>
      <w:r w:rsidR="002A588F">
        <w:t xml:space="preserve">een dagboekje bij waarin de dag omschreven wordt, leuke verhaaltjes worden opgeschreven en </w:t>
      </w:r>
      <w:r w:rsidR="0012160B">
        <w:t xml:space="preserve">belangrijke zaken in geschreven worden. </w:t>
      </w:r>
      <w:r w:rsidR="00B70B72">
        <w:t>Ook ouder(s)/verzorger(s) kunnen hier leuke verhaaltjes of belangrijke zaken inschrijven.</w:t>
      </w:r>
      <w:r w:rsidR="00230FE8">
        <w:t xml:space="preserve"> </w:t>
      </w:r>
    </w:p>
    <w:p w14:paraId="636EDB71" w14:textId="77777777" w:rsidR="00C17162" w:rsidRDefault="00093B11" w:rsidP="00546846">
      <w:r>
        <w:lastRenderedPageBreak/>
        <w:t xml:space="preserve">Gastouderopvang Het Schapenhofje werkt met een vaste dagindeling, waardoor er structuur, veiligheid en rust gecreëerd wordt. De kinderen weten wat er gaat gebeuren en wat er van hen verwacht wordt. We zeggen wat we doen en doen wat we zeggen. </w:t>
      </w:r>
    </w:p>
    <w:p w14:paraId="25305AED" w14:textId="686E1D81" w:rsidR="00546846" w:rsidRDefault="00C17162" w:rsidP="00546846">
      <w:r>
        <w:t>–</w:t>
      </w:r>
      <w:r w:rsidR="00093B11">
        <w:t xml:space="preserve"> Binnenkomst - Vrij spelen - 09:00u fruitmoment aan tafel - Activiteit/vrij spel/buitenspelen - of ochtend slaap kleine kinderen - 11:30u lunchmoment aan tafel - Middagslaap bij 1x slapen op een dag/vrij spel/activiteit - 15:00u groentemoment aan tafel - namiddagslaap kleine kinderen/ vrij spel - Einde opvangdag</w:t>
      </w:r>
      <w:r w:rsidR="000B65AF">
        <w:t>.</w:t>
      </w:r>
    </w:p>
    <w:p w14:paraId="3FBEE292" w14:textId="4AD77090" w:rsidR="000B65AF" w:rsidRDefault="00DF276E" w:rsidP="00546846">
      <w:r>
        <w:t xml:space="preserve">Kinderen zijn vrij </w:t>
      </w:r>
      <w:r w:rsidR="006C20E5">
        <w:t>om te kiezen of ze bijvoorbeeld met een spelletje mee willen doen en juist even zelf willen spelen of rust willen nemen. Een eigen mening is belangrijk</w:t>
      </w:r>
      <w:r w:rsidR="006B7C70">
        <w:t xml:space="preserve">. Iedere dag bied ik persoonlijke aandacht </w:t>
      </w:r>
      <w:r w:rsidR="00A531A7">
        <w:t>aan ieder kind. Ik zorg ervoor dat ieder kind gehoord- en gezien</w:t>
      </w:r>
      <w:r w:rsidR="0011682E">
        <w:t xml:space="preserve"> word. </w:t>
      </w:r>
    </w:p>
    <w:p w14:paraId="734C9503" w14:textId="77777777" w:rsidR="0011682E" w:rsidRDefault="0011682E" w:rsidP="00546846"/>
    <w:p w14:paraId="4C3E1207" w14:textId="77777777" w:rsidR="00613B99" w:rsidRDefault="00613B99" w:rsidP="00546846"/>
    <w:p w14:paraId="769A6659" w14:textId="1C556729" w:rsidR="00546846" w:rsidRDefault="00093B11" w:rsidP="00546846">
      <w:pPr>
        <w:pStyle w:val="Lijstalinea"/>
        <w:numPr>
          <w:ilvl w:val="0"/>
          <w:numId w:val="28"/>
        </w:numPr>
      </w:pPr>
      <w:r w:rsidRPr="00546846">
        <w:rPr>
          <w:b/>
          <w:bCs/>
          <w:u w:val="single"/>
        </w:rPr>
        <w:t>Hoe ga je om met kinderen die druk zijn, teruggetrokken zijn of juist vaak boos of verdrietig zijn?</w:t>
      </w:r>
      <w:r>
        <w:t xml:space="preserve"> </w:t>
      </w:r>
    </w:p>
    <w:p w14:paraId="2EE86E91" w14:textId="77777777" w:rsidR="00773C43" w:rsidRDefault="00093B11" w:rsidP="000D6F2E">
      <w:r>
        <w:t xml:space="preserve">Ieder kind is uniek en dat mag! Ieder kind is anders en dat maakt het juist zo leuk. - Als een kind druk is komt het of omdat het de energie er gewoon even uit moet of omdat het kind moe is. Hierbij word er goed op de signalen gelet die het kind aangeeft. Aan de oren zitten, gapen/geeuwen, in het haar friemelen en staren zijn aanwijzingen dat een kind moe is. Ik speel hier direct op in. Als een kind zijn/haar energie gewoon even kwijt moet, mag dit. Ik speel hier op in door het kind bijvoorbeeld lekker buiten te laten spelen of een beweegactiviteit in te zetten (waarbij alle kinderen natuurlijk leuk mee mogen doen). </w:t>
      </w:r>
    </w:p>
    <w:p w14:paraId="19037420" w14:textId="77777777" w:rsidR="00773C43" w:rsidRDefault="00093B11" w:rsidP="000D6F2E">
      <w:r>
        <w:t xml:space="preserve">- Als een kind teruggetrokken is, kan dit verschillende oorzaken hebben. Moeheid, onzeker of angstig zijn voorbeeld. Als ik dit merk bied ik mijn volledige aandacht aan het kind. Als het kind er behoefte aan heeft ga ik op bij het kind zitten op ooghoogte, waarbij ik een luisterend oor bied. Ik probeer er op een kalme manier achter te komen waardoor het kind teruggetrokken is en het kind hierbij te helpen. Een-op-een aandacht werkt altijd heel goed (spelletje/samen spelen). </w:t>
      </w:r>
    </w:p>
    <w:p w14:paraId="73C2DF79" w14:textId="25E68EDD" w:rsidR="005D572B" w:rsidRDefault="00093B11" w:rsidP="000D6F2E">
      <w:r>
        <w:t>- Als een kind verdrietig is, bied ik steun (liefst op ooghoogte). Ik bied een luisterend oor en troost het kind. Wanneer het er aan toe is kijken we samen waar het verdriet vandaan kwam en zoeken we samen een oplossing (wanneer mogelijk). Ik maak duidelijk dat ik er ben voor het kind wanneer het mij nodig heeft</w:t>
      </w:r>
      <w:r w:rsidR="005D572B">
        <w:t xml:space="preserve">. </w:t>
      </w:r>
    </w:p>
    <w:p w14:paraId="09D9DFB3" w14:textId="6D1B4A4E" w:rsidR="007E6005" w:rsidRDefault="007E6005" w:rsidP="000D6F2E">
      <w:r>
        <w:t>Ik leg dingen uit en benoem waarom iets gebeurd op een bepaalde manier. Ik erken gevoelens</w:t>
      </w:r>
      <w:r w:rsidR="007D2416">
        <w:t xml:space="preserve">, </w:t>
      </w:r>
      <w:r>
        <w:t>benoem deze</w:t>
      </w:r>
      <w:r w:rsidR="007D2416">
        <w:t xml:space="preserve"> en speel hier op in. Iedere dag is anders</w:t>
      </w:r>
      <w:r w:rsidR="00901A88">
        <w:t>.</w:t>
      </w:r>
    </w:p>
    <w:p w14:paraId="357AD4E9" w14:textId="77777777" w:rsidR="000B65AF" w:rsidRDefault="000B65AF" w:rsidP="000D6F2E"/>
    <w:p w14:paraId="6F1E1903" w14:textId="70B282AB" w:rsidR="00546846" w:rsidRDefault="005D572B" w:rsidP="00546846">
      <w:pPr>
        <w:pStyle w:val="Lijstalinea"/>
        <w:numPr>
          <w:ilvl w:val="0"/>
          <w:numId w:val="28"/>
        </w:numPr>
      </w:pPr>
      <w:r w:rsidRPr="00546846">
        <w:rPr>
          <w:b/>
          <w:bCs/>
          <w:u w:val="single"/>
        </w:rPr>
        <w:t>Wat is jouw wenbeleid?</w:t>
      </w:r>
      <w:r>
        <w:t xml:space="preserve"> </w:t>
      </w:r>
    </w:p>
    <w:p w14:paraId="77C2AE9B" w14:textId="41B43185" w:rsidR="000B65AF" w:rsidRDefault="005D572B" w:rsidP="00546846">
      <w:r>
        <w:lastRenderedPageBreak/>
        <w:t>Voor baby's (en natuurlijk ook vooral voor kersverse ouders!) is alles nieuw. We nemen dan ook de tijd bij het wennen. Mocht een ouder nog zwanger zijn bij het kennismakingsgesprek, zorg ik ervoor dat we nog even afspreken als het kindje geboren is (net voor de start van de opvang). Ik bied een luisterend oor, betrek de ouders bij alles en vraag duidelijk wat zij belangrijk vinden in de zorg en opvoeding en wat zij van mij verwachten. Ik vind het belangrijk om goed te ouders te volgen hierbij. Het vertrouwensgevoel is heel belangrijk. Open en eerlijkheid is cruciaal. Ik vang immers hun kindje op wanneer zij dat even niet kunnen. uiteraard geldt dit ook bij oudere kinderen die gaan starten bij mij op de opvang.</w:t>
      </w:r>
    </w:p>
    <w:p w14:paraId="34BC5430" w14:textId="07B5A18D" w:rsidR="000B65AF" w:rsidRDefault="000B65AF" w:rsidP="00546846">
      <w:r>
        <w:t xml:space="preserve">- </w:t>
      </w:r>
      <w:r w:rsidR="005D572B">
        <w:t>Het wennen bij nieuwe baby's: Ik probeer altijd een vast wenproces aan te houden. 2x 2 uur, 2x een halve dag en dan pas hele dagen opvang. Zo kan het kind (en de ouders) rustig aan mij, andere kinderen, andere geluiden, andere geuren en aan dit huis wennen. Het is immers een hoop. Verder is het uiteraard goed afstemmen met ouders.</w:t>
      </w:r>
    </w:p>
    <w:p w14:paraId="5992B00E" w14:textId="319A2357" w:rsidR="00BB3EE8" w:rsidRDefault="005D572B">
      <w:r>
        <w:t xml:space="preserve">- Het wennen bij oudere kinderen: Dit verschilt nogal. Kinderen die opvang gewend zijn, wennen snel. Vaak zie je dat ouders al aan het werk zijn en is een echt wenproces niet altijd mogelijk. Toch probeer ik altijd in ieder geval één </w:t>
      </w:r>
      <w:proofErr w:type="spellStart"/>
      <w:r>
        <w:t>wendag</w:t>
      </w:r>
      <w:proofErr w:type="spellEnd"/>
      <w:r>
        <w:t xml:space="preserve"> (net vóór de eerste </w:t>
      </w:r>
      <w:proofErr w:type="spellStart"/>
      <w:r>
        <w:t>opvangdag</w:t>
      </w:r>
      <w:proofErr w:type="spellEnd"/>
      <w:r>
        <w:t>) aan te houden met een wenmoment tussen de 2 uur tot een halve dag opvang. Door het wenproces kunnen we rustig kennis maken met elkaar en kunnen we ons goed richten op de zorg en begeleiding die kinderen nodig hebben.</w:t>
      </w:r>
    </w:p>
    <w:p w14:paraId="2242850F" w14:textId="77777777" w:rsidR="000B65AF" w:rsidRDefault="000B65AF"/>
    <w:p w14:paraId="3F7C665D" w14:textId="6D991283" w:rsidR="00BB3EE8" w:rsidRDefault="0024766F" w:rsidP="0043375F">
      <w:pPr>
        <w:pStyle w:val="Kop1"/>
        <w:numPr>
          <w:ilvl w:val="0"/>
          <w:numId w:val="33"/>
        </w:numPr>
      </w:pPr>
      <w:r>
        <w:t>Gelegenheid bieden voor het ontwikkelen van persoonlijke competentie</w:t>
      </w:r>
    </w:p>
    <w:p w14:paraId="67E6D663" w14:textId="77777777" w:rsidR="000B65AF" w:rsidRPr="000B65AF" w:rsidRDefault="000B65AF" w:rsidP="000B65AF"/>
    <w:p w14:paraId="1675DD1C" w14:textId="77777777" w:rsidR="005F1F5D" w:rsidRDefault="005F1F5D" w:rsidP="000D6F2E">
      <w:r>
        <w:t xml:space="preserve">Kinderen leren veel op het gebied waar hun talenten liggen. Door aan te sluiten bij dat wat kinderen interesseert, laten kinderen meer doorzettingsvermogen zien, zijn nieuwsgieriger, gaan dieper in het leggen van verbanden en zijn origineler in hun benadering en ideeën. Om de ontwikkeling te stimuleren kijk je naar waar de aandacht van kinderen naartoe gaat en probeer je het kind te verleiden om net een stapje verder te gaan. </w:t>
      </w:r>
    </w:p>
    <w:p w14:paraId="7F3642BA" w14:textId="77777777" w:rsidR="005F1F5D" w:rsidRDefault="005F1F5D" w:rsidP="000D6F2E"/>
    <w:p w14:paraId="3BBDBA82" w14:textId="77777777" w:rsidR="000B65AF" w:rsidRDefault="005F1F5D" w:rsidP="00BF2FF3">
      <w:pPr>
        <w:pStyle w:val="Lijstalinea"/>
        <w:numPr>
          <w:ilvl w:val="0"/>
          <w:numId w:val="25"/>
        </w:numPr>
      </w:pPr>
      <w:r w:rsidRPr="000B65AF">
        <w:rPr>
          <w:b/>
          <w:bCs/>
          <w:u w:val="single"/>
        </w:rPr>
        <w:t>Hoe maak jij de opvang omgeving en het spelmateriaal steeds weer uitdagend voor de kinderen?</w:t>
      </w:r>
      <w:r>
        <w:t xml:space="preserve"> </w:t>
      </w:r>
    </w:p>
    <w:p w14:paraId="6B92138A" w14:textId="77777777" w:rsidR="00BA76C6" w:rsidRPr="00BA76C6" w:rsidRDefault="00BA76C6" w:rsidP="000B65AF">
      <w:pPr>
        <w:rPr>
          <w:b/>
          <w:bCs/>
          <w:i/>
          <w:iCs/>
        </w:rPr>
      </w:pPr>
      <w:r w:rsidRPr="00BA76C6">
        <w:rPr>
          <w:b/>
          <w:bCs/>
          <w:i/>
          <w:iCs/>
        </w:rPr>
        <w:t>Binnen:</w:t>
      </w:r>
    </w:p>
    <w:p w14:paraId="1525997E" w14:textId="753CDBB4" w:rsidR="0096487F" w:rsidRDefault="0096487F" w:rsidP="0096487F">
      <w:r>
        <w:t xml:space="preserve">Er is een open ruimte in de woonkamer waar genoeg ruimte is om te spelen. </w:t>
      </w:r>
      <w:r w:rsidR="00D75D9D">
        <w:t xml:space="preserve">Alle benodigdheden, spelletjes, puzzels </w:t>
      </w:r>
      <w:r w:rsidR="005D7230">
        <w:t xml:space="preserve">en knutselspulletjes hebben een vaste plek en zijn dus makkelijk te vinden voor de kinderen. </w:t>
      </w:r>
      <w:r w:rsidR="008132E2">
        <w:t xml:space="preserve">De kinderen krijgen de ruimte om te </w:t>
      </w:r>
      <w:r w:rsidR="008132E2">
        <w:lastRenderedPageBreak/>
        <w:t xml:space="preserve">ontdekken en gemaakte dingen mogen blijven liggen tot de volgende dag, zodat ze hier weer mee </w:t>
      </w:r>
      <w:r w:rsidR="00B63128">
        <w:t>verder kunnen (verder in hun ontdekkingstocht).</w:t>
      </w:r>
    </w:p>
    <w:p w14:paraId="190DBF9B" w14:textId="41B8DA0E" w:rsidR="00BB3EE8" w:rsidRDefault="005F1F5D" w:rsidP="000B65AF">
      <w:r>
        <w:t>Op de opvang hebben wij 2 vaste speelplekjes. Er staat een speelkeukentje en er ligt aan de andere kant van de woonkamer een speelkleed met een speelgoed mand met blokken en dieren en wat boekjes. Ik ben een voorstander van open speelgoed (waar geen vast doel aan zit). Deze staan er dus altijd voor de kinderen om lekker mee te spelen. Dit zorgt voor een vertrouwens -en veiligheidsgevoel en een gevoel van geborgenheid. Uiteraard is er nog veel meer om mee te spelen. Ik probeer niet te veel in een keer aan te bieden en wissel regelmatig speelgoed om. Zo blijft het uitdagend, leuk, interessant en nieuw. Door het aanbieden van open speelgoed zoals bijvoorbeeld blokken waar je van alles van kan maken (een toren, een dierentuin, een zwembad ect.) en dus geen vast einddoel heeft, blijft het uitdagend om mee te spelen en worden er elke dag prachtige dingen gebouwd. Ook de activiteiten die aangeboden worden zijn afwisselend. Denk bijvoorbeeld aan spelletjes, knutselen ect.)</w:t>
      </w:r>
      <w:r w:rsidR="002C77CA">
        <w:t>.</w:t>
      </w:r>
      <w:r w:rsidR="00FA7E0E">
        <w:t xml:space="preserve"> De ruimte blijft dus overzichtelijk. </w:t>
      </w:r>
    </w:p>
    <w:p w14:paraId="457AF362" w14:textId="4D7DD053" w:rsidR="00B63128" w:rsidRPr="00B63128" w:rsidRDefault="00B63128" w:rsidP="000B65AF">
      <w:pPr>
        <w:rPr>
          <w:b/>
          <w:bCs/>
          <w:i/>
          <w:iCs/>
        </w:rPr>
      </w:pPr>
      <w:r w:rsidRPr="00B63128">
        <w:rPr>
          <w:b/>
          <w:bCs/>
          <w:i/>
          <w:iCs/>
        </w:rPr>
        <w:t>Buiten:</w:t>
      </w:r>
    </w:p>
    <w:p w14:paraId="30AD599E" w14:textId="23B94188" w:rsidR="00B63128" w:rsidRDefault="00B023F4" w:rsidP="000B65AF">
      <w:r>
        <w:t xml:space="preserve">Buiten staat een grote trampoline, een vaste zandbak en op een vaste plek in de tuin </w:t>
      </w:r>
      <w:r w:rsidR="00275CFB">
        <w:t xml:space="preserve">staan fietsjes en ander buitenspeelgoed. Ik heb bewust gekozen voor een trampoline en een zandbak, omdat de spelopties hierin erg breed zijn. </w:t>
      </w:r>
      <w:r w:rsidR="008636AF">
        <w:t>Het blijft dus uitdagend voor de kinderen en elke dag laten ze weer andere dingen zien die ze hebben geleerd of hebben gemaakt.</w:t>
      </w:r>
    </w:p>
    <w:p w14:paraId="5E0FEFD6" w14:textId="77777777" w:rsidR="002C77CA" w:rsidRDefault="002C77CA" w:rsidP="000B65AF"/>
    <w:p w14:paraId="595FD9D5" w14:textId="0101B5EB" w:rsidR="006A4F77" w:rsidRDefault="00BF2FF3" w:rsidP="000B65AF">
      <w:pPr>
        <w:pStyle w:val="Lijstalinea"/>
        <w:numPr>
          <w:ilvl w:val="0"/>
          <w:numId w:val="25"/>
        </w:numPr>
      </w:pPr>
      <w:r w:rsidRPr="000B65AF">
        <w:rPr>
          <w:b/>
          <w:bCs/>
          <w:u w:val="single"/>
        </w:rPr>
        <w:t>Hoe geef je kinderen de ruimte om zelf te ontdekken, te experimenteren en te oefenen?</w:t>
      </w:r>
      <w:r>
        <w:t xml:space="preserve"> </w:t>
      </w:r>
    </w:p>
    <w:p w14:paraId="22D7E9C2" w14:textId="77777777" w:rsidR="009D21A8" w:rsidRDefault="00BF2FF3" w:rsidP="000B65AF">
      <w:r>
        <w:t>Als gastouder kijk ik naar het hele kind en al zijn ontwikkelingsbehoeftes.</w:t>
      </w:r>
      <w:r w:rsidR="009C2D4C">
        <w:t xml:space="preserve"> Het gevoel van emotionele </w:t>
      </w:r>
      <w:r w:rsidR="004634BC">
        <w:t xml:space="preserve">veiligheid draagt bij aan het ‘welbevinden’ van het kind. Als een kind zich welbevind, zal het vol zelfvertrouwen </w:t>
      </w:r>
      <w:r w:rsidR="00757DF8">
        <w:t xml:space="preserve">de omgeving gaan ontdekken, ervaringen opdoen en zich spelenderwijs gaan ontwikkelen. Lichamelijke behoeften, behoefte aan een liefdevolle benadering </w:t>
      </w:r>
      <w:r w:rsidR="00DB487A">
        <w:t xml:space="preserve"> en behoefte tot veiligheid, duidelijkheid en continuïteit. Dit zijn de basisbehoeften </w:t>
      </w:r>
      <w:r w:rsidR="0017625F">
        <w:t xml:space="preserve">van ieder kind. Kinderen kunnen veel leren op het gebied van waar hun talenten liggen. </w:t>
      </w:r>
      <w:r w:rsidR="009D21A8">
        <w:t xml:space="preserve">Door aan te sluiten bij dat wat kinderen kunnen ontwikkelen, met eigen persoonskenmerken zoals veerkracht, zelfvertrouwen en flexibiliteit. </w:t>
      </w:r>
    </w:p>
    <w:p w14:paraId="3F8E828C" w14:textId="3C86B3BF" w:rsidR="00BF2FF3" w:rsidRDefault="00BF2FF3" w:rsidP="00BF2FF3">
      <w:r>
        <w:t xml:space="preserve">Kinderen krijgen de ruimte om te ontdekken. De kinderen zijn vrij om te spelen waar ze willen (in de woonkamer) en met wat ze spelen. Spelenderwijs alle ontwikkelingsgebieden stimuleren en uitdagen, is mijn rol als gastouder. Ik wissel af tussen het zelf laten ontdekken (open speelgoed, leren van elkaar, imiteren) en het aanbieden van gerichte activiteiten. Kinderen zijn vrij hier hun eigen draai aan te geven. Dat maakt het juist zo leuk! Tijdens activiteiten als knutselen, koken ect. hoeft het niet altijd allemaal hetzelfde te gaan of hetzelfde einddoel te hebben. Lekker zelf ontdekken is waar ik voor sta. </w:t>
      </w:r>
    </w:p>
    <w:p w14:paraId="3E31B759" w14:textId="0A07A73B" w:rsidR="00716971" w:rsidRDefault="00A762FE" w:rsidP="00BF2FF3">
      <w:r>
        <w:lastRenderedPageBreak/>
        <w:t xml:space="preserve">In huis zijn er dan ook verschillende speel- en ontdekhoekjes te vinden. Koken en bakken in het speelkeukentje met pannen, borden, </w:t>
      </w:r>
      <w:r w:rsidR="00FD1CF4">
        <w:t xml:space="preserve">bestek, groente, fruit, broodjes en zelfs een lekkere taart! Het speelkeukentje is naast de grote keuken geplaatst. </w:t>
      </w:r>
      <w:r w:rsidR="004D4E96">
        <w:t>Kinderen zien mij bezig in de keuken en doen dit na. Ze ontdekken graag wat er allemaal in het keukentje te vinden is</w:t>
      </w:r>
      <w:r w:rsidR="00716971">
        <w:t xml:space="preserve"> en wat ze er allemaal mee kunnen doen/maken (rollenspel/voordoen/imiteren).</w:t>
      </w:r>
      <w:r w:rsidR="00D64170">
        <w:t xml:space="preserve"> Ook staat e</w:t>
      </w:r>
      <w:r w:rsidR="00716971">
        <w:t>r een mand met blokken, dieren en boompjes. De kinderen gebruiken</w:t>
      </w:r>
      <w:r w:rsidR="00E33C62">
        <w:t xml:space="preserve"> hierbij hun fantasie door er elke dag weer wat nieuws van te maken. </w:t>
      </w:r>
    </w:p>
    <w:p w14:paraId="637F742C" w14:textId="3F9ADD4E" w:rsidR="00D64170" w:rsidRDefault="00D64170" w:rsidP="00BF2FF3">
      <w:r>
        <w:t>Buiten een ruime tuin met planten</w:t>
      </w:r>
      <w:r w:rsidR="00FE60AB">
        <w:t xml:space="preserve"> en bloemen die veel leerplezier bieden en wat denk je van alles wat je hoort en ziet om je heen (vliegtuigen die over vliegen, vogels die je ziet of insecten die rondkruipen in de tuin). Een groot avontuur en elke dag anders.</w:t>
      </w:r>
    </w:p>
    <w:p w14:paraId="3F4F2E1A" w14:textId="77777777" w:rsidR="004E3F8D" w:rsidRDefault="004E3F8D" w:rsidP="00BF2FF3"/>
    <w:p w14:paraId="167F9275" w14:textId="3722436F" w:rsidR="002C77CA" w:rsidRDefault="00BF2FF3" w:rsidP="002C77CA">
      <w:pPr>
        <w:pStyle w:val="Lijstalinea"/>
        <w:numPr>
          <w:ilvl w:val="0"/>
          <w:numId w:val="25"/>
        </w:numPr>
      </w:pPr>
      <w:r w:rsidRPr="002C77CA">
        <w:rPr>
          <w:b/>
          <w:bCs/>
          <w:u w:val="single"/>
        </w:rPr>
        <w:t>Hoe zorg je ervoor dat kinderen voldoende buiten kunnen spelen?</w:t>
      </w:r>
      <w:r>
        <w:t xml:space="preserve"> </w:t>
      </w:r>
    </w:p>
    <w:p w14:paraId="17B92FD7" w14:textId="2470CD45" w:rsidR="00BF2FF3" w:rsidRDefault="00BF2FF3" w:rsidP="002C77CA">
      <w:r>
        <w:t xml:space="preserve">Iedere dag proberen we even lekker naar buiten te gaan (behalve bij hele slechte weersomstandigheden). Ik heb een grote tuin waar van alles te beleven valt. De kinderen kunnen lekker fietsen op de loopfiets of loopauto, spelen in de zandbak, met de bal spelen op springen op de trampoline. Ook zijn er vele planten en bloemen, vliegen er veel vogels en vliegtuigen op de tuin heen en leren en genieten de kinderen van alles om hen heen. We hebben een soort moestuin met een perenboom, blauwe bessen -en bramenstruik en een aardbeienplant waar de kinderen veel over kunnen leren, kunnen helpen verzorgen en helpen op eten natuurlijk! Ook gaan we vaak lekker op pad. We leren de natuur en omgeving kennen door middel van bijvoorbeeld bingo's en speurtochten, zoektochten naar benodigdheden voor een leuke thema knutsel en door lekker te wandelen. We gaan regelmatig naar verschillende speeltuinen, naar het park, naar het (speel)bos of naar de kinderboerderij. </w:t>
      </w:r>
    </w:p>
    <w:p w14:paraId="0E3BAE22" w14:textId="77777777" w:rsidR="00BF2FF3" w:rsidRDefault="00BF2FF3" w:rsidP="00BF2FF3"/>
    <w:p w14:paraId="6C455929" w14:textId="3B7A78C0" w:rsidR="00A36A6E" w:rsidRDefault="00BF2FF3" w:rsidP="00A36A6E">
      <w:pPr>
        <w:pStyle w:val="Lijstalinea"/>
        <w:numPr>
          <w:ilvl w:val="0"/>
          <w:numId w:val="25"/>
        </w:numPr>
      </w:pPr>
      <w:r w:rsidRPr="00A36A6E">
        <w:rPr>
          <w:b/>
          <w:bCs/>
          <w:u w:val="single"/>
        </w:rPr>
        <w:t>Op welke manier volg je de ontwikkeling van de kinderen die je opvangt?</w:t>
      </w:r>
      <w:r>
        <w:t xml:space="preserve"> </w:t>
      </w:r>
    </w:p>
    <w:p w14:paraId="22A3F8DD" w14:textId="51D82662" w:rsidR="00BF2FF3" w:rsidRDefault="00BF2FF3" w:rsidP="00A36A6E">
      <w:r>
        <w:t xml:space="preserve">Wanneer de kinderen 's ochtends gebracht worden, is er altijd even een overdracht (hoe is de nacht gegaan, zijn er bijzonderheden of dingen waar ik rekening mee moet houden). Wanneer de kinderen weer worden opgehaald is er door mij een stuk geschreven in het dagboekje van het kind waarin staat hoe de dag verlopen is, eet -en drinkschema's en bijzonderheden. Ook word er bij het ophalen zelf nog een overdracht gedaan met de ouder(s)/verzorger(s). Tussentijds probeer ik regelmatig even een update te sturen hoe het gaat en stuur ik leuke foto's naar ouder(s)/verzorger(s) van het kind (wanneer toestemming). -Mochten er dingen zijn bij het kind die opvallen (positief als negatief), worden deze direct dezelfde dag nog besproken met de ouder(s)/verzorger(s). Communicatie tussen mij als gastouder en de ouder(s)/verzorger(s) staat bij mij hoog in het vaandel. -Ieder jaar word er een welbevinden voor het kind ingevuld, besproken met het gastouderbureau en teruggekoppeld aan ouder(s)/verzorger(s). Wanneer nodig word er een gesprek </w:t>
      </w:r>
      <w:r>
        <w:lastRenderedPageBreak/>
        <w:t xml:space="preserve">ingepland. Uiteraard kijk ik iedere dag goed naar het welbevinden van het kind en speel ik hierop in wanneer nodig. </w:t>
      </w:r>
    </w:p>
    <w:p w14:paraId="124E5CA2" w14:textId="77777777" w:rsidR="00BF2FF3" w:rsidRDefault="00BF2FF3" w:rsidP="00BF2FF3"/>
    <w:p w14:paraId="66804BB6" w14:textId="62E56D1E" w:rsidR="00A36A6E" w:rsidRDefault="00BF2FF3" w:rsidP="00A36A6E">
      <w:pPr>
        <w:pStyle w:val="Lijstalinea"/>
        <w:numPr>
          <w:ilvl w:val="0"/>
          <w:numId w:val="25"/>
        </w:numPr>
      </w:pPr>
      <w:r w:rsidRPr="00A36A6E">
        <w:rPr>
          <w:b/>
          <w:bCs/>
          <w:u w:val="single"/>
        </w:rPr>
        <w:t>Als je je zorgen maakt over de ontwikkeling van kinderen, wat doe je dan?</w:t>
      </w:r>
      <w:r>
        <w:t xml:space="preserve"> </w:t>
      </w:r>
    </w:p>
    <w:p w14:paraId="75A96FC4" w14:textId="69C3ABF5" w:rsidR="00BF2FF3" w:rsidRDefault="00BF2FF3" w:rsidP="00BF2FF3">
      <w:r>
        <w:t xml:space="preserve">Zie bovenstaande vraag. Zorgen worden teruggekoppeld naar ouder(s)/verzorger(s). Samen kijken we naar een passende aanpak voor het kind en houden we de lijntjes kort. Hiernaast kan ik mij altijd wenden tot het gastouderbureau als er vragen/zorgen zijn omtrent een kind voor advies. Als gastouder kan ik </w:t>
      </w:r>
      <w:proofErr w:type="spellStart"/>
      <w:r>
        <w:t>ik</w:t>
      </w:r>
      <w:proofErr w:type="spellEnd"/>
      <w:r>
        <w:t xml:space="preserve"> natuurlijk ook aan ouder(s)/verzorger(s) adviseren om contact op te nemen met het consultatiebureau of dit zelf doen voor advies (rekening houdend met de privacy van het kind en de ouder(s)/verzorger(s)</w:t>
      </w:r>
      <w:r w:rsidR="004E3F8D">
        <w:t>.</w:t>
      </w:r>
    </w:p>
    <w:p w14:paraId="0EDAE2D8" w14:textId="7ACA9CFA" w:rsidR="00BF2FF3" w:rsidRDefault="0015449B" w:rsidP="0043375F">
      <w:pPr>
        <w:pStyle w:val="Kop1"/>
        <w:numPr>
          <w:ilvl w:val="0"/>
          <w:numId w:val="33"/>
        </w:numPr>
      </w:pPr>
      <w:r>
        <w:t xml:space="preserve">Gelegenheid bieden voor het ontwikkelen van sociale </w:t>
      </w:r>
      <w:r w:rsidR="0047344C">
        <w:t>competentie</w:t>
      </w:r>
    </w:p>
    <w:p w14:paraId="32B28C95" w14:textId="77777777" w:rsidR="00A36A6E" w:rsidRPr="00A36A6E" w:rsidRDefault="00A36A6E" w:rsidP="00A36A6E"/>
    <w:p w14:paraId="28311205" w14:textId="77777777" w:rsidR="0047344C" w:rsidRDefault="0047344C" w:rsidP="0047344C">
      <w:r>
        <w:t xml:space="preserve">Je bent als gastouder een voorbeeld voor de kinderen. Je bent vriendelijk, luistert naar de kinderen en je geeft kinderen volop de gelegenheid met elkaar in contact te zijn. Kinderen hebben plezier met elkaar, sluiten vriendschappen, maken ruzie en ze maken het weer goed. Ze leren sociale vaardigheden en regels zodat ze zelfvertrouwen en eigenwaarde ontwikkelen en straks in staat zijn goed ‘mee’ te komen in een maatschappij die steeds meer van ze vraagt. </w:t>
      </w:r>
    </w:p>
    <w:p w14:paraId="257C10CF" w14:textId="77777777" w:rsidR="0047344C" w:rsidRDefault="0047344C" w:rsidP="0047344C"/>
    <w:p w14:paraId="12CF0F21" w14:textId="2C8428BA" w:rsidR="00A36A6E" w:rsidRDefault="0047344C" w:rsidP="00A36A6E">
      <w:pPr>
        <w:pStyle w:val="Lijstalinea"/>
        <w:numPr>
          <w:ilvl w:val="0"/>
          <w:numId w:val="29"/>
        </w:numPr>
      </w:pPr>
      <w:r w:rsidRPr="00A36A6E">
        <w:rPr>
          <w:b/>
          <w:bCs/>
          <w:u w:val="single"/>
        </w:rPr>
        <w:t xml:space="preserve">Hoe leer je kinderen wat sociaal gedrag is? </w:t>
      </w:r>
    </w:p>
    <w:p w14:paraId="4D2F95F2" w14:textId="77777777" w:rsidR="00D92F8C" w:rsidRDefault="0047344C" w:rsidP="00A36A6E">
      <w:r>
        <w:t xml:space="preserve">Mensen zijn sociale wezens. Al vanaf de geboorte hebben kinderen interesse in hun omgeving. Naarmate kinderen ouder worden, zoeken zij steeds meer bewust contact met elkaar. Ze hebben plezier, sluiten vriendschappen, ze maken ruzie en ze maken het weer goed. Dat is belangrijk omdat kinderen de sociale regels zich op deze manier eigen maken. Ze leren sociale vaardigheden zodat ze zelfvertrouwen en eigenwaarde ontwikkelen en straks in staat zijn goed mee te komen in de maatschappij die steeds meer van ze vraagt. - Kinderen imiteren elkaar en imiteren volwassenen. </w:t>
      </w:r>
    </w:p>
    <w:p w14:paraId="2E7A9190" w14:textId="13D308E9" w:rsidR="0047344C" w:rsidRDefault="00D92F8C" w:rsidP="00A36A6E">
      <w:r>
        <w:t>Ik praat samen met de kinderen</w:t>
      </w:r>
      <w:r w:rsidR="00962756">
        <w:t xml:space="preserve"> (dus niet alleen tegen de kinderen) en betrek alle kinderen. Ik reageer vriendelijk en geduldig. </w:t>
      </w:r>
      <w:r w:rsidR="00172813">
        <w:t xml:space="preserve">Als gastouder speel ik hierop in door steeds het goede voorbeeld te geven en op de juiste manier te reageren op het gedrag van de kinderen. Op deze manier leren de kinderen al vanaf jonge leeftijd rekening te houden met elkaar, elkaar te </w:t>
      </w:r>
      <w:r w:rsidR="00D6572E">
        <w:t xml:space="preserve">troosten, te helpen en conflicten op te lossen. Naarmate kinderen ouder worden zoeken zij bewust </w:t>
      </w:r>
      <w:r w:rsidR="003F2660">
        <w:t xml:space="preserve">contact met elkaar. Ze hebben plezier, sluiten vriendschappen, maken ruzie en maken het weer goed. Dit is belangrijk omdat </w:t>
      </w:r>
      <w:r w:rsidR="003F2660">
        <w:lastRenderedPageBreak/>
        <w:t xml:space="preserve">kinderen de sociale regels zich op deze manier </w:t>
      </w:r>
      <w:r w:rsidR="00893E81">
        <w:t>eigen maken. Dit zorgt voor zelfvertrouwen en eigenwaarde.</w:t>
      </w:r>
    </w:p>
    <w:p w14:paraId="3BCA2902" w14:textId="76C16258" w:rsidR="0047344C" w:rsidRDefault="00DA63C1" w:rsidP="0047344C">
      <w:r>
        <w:t xml:space="preserve">Tijdens een tafelmoment waarbij alle kinderen </w:t>
      </w:r>
      <w:r w:rsidR="00B94816">
        <w:t xml:space="preserve">samen aan tafel zitten, start ik het gesprek door bijvoorbeeld de vraag te stellen </w:t>
      </w:r>
      <w:r w:rsidR="00F346B0">
        <w:t xml:space="preserve">of iemand iets leuks heeft gedaan thuis. Een kind begint </w:t>
      </w:r>
      <w:r w:rsidR="0037368D">
        <w:t xml:space="preserve">en verteld dan bijvoorbeeld dat het met mama naar de speeltuin is geweest. Ik kijk naar het kind en toon een luisterend oor, reageer positief en vraag door. </w:t>
      </w:r>
      <w:r w:rsidR="001A1B86">
        <w:t xml:space="preserve">Andere kinderen praten mee en vertellen dat zij ook naar de speeltuin zijn geweest. Op dat moment </w:t>
      </w:r>
      <w:r w:rsidR="00734997">
        <w:t xml:space="preserve">heb ik de andere kinderen betrokken bij het verhaal en doe ik een stap achteruit. Ik bied de kinderen hierbij de ruimte om samen door te praten over dit onderwerp. </w:t>
      </w:r>
      <w:r w:rsidR="00BA2122">
        <w:t>Doordat we dit telkens tijdens het tafelmoment doen, is iedereen betrokken en merk je dat er veel aandacht is voor hetgeen wat er verteld word.</w:t>
      </w:r>
    </w:p>
    <w:p w14:paraId="33FF5101" w14:textId="77777777" w:rsidR="00DA63C1" w:rsidRDefault="00DA63C1" w:rsidP="0047344C"/>
    <w:p w14:paraId="4AE134CA" w14:textId="3CB2FB34" w:rsidR="00A36A6E" w:rsidRDefault="0047344C" w:rsidP="00A36A6E">
      <w:pPr>
        <w:pStyle w:val="Lijstalinea"/>
        <w:numPr>
          <w:ilvl w:val="0"/>
          <w:numId w:val="29"/>
        </w:numPr>
      </w:pPr>
      <w:r w:rsidRPr="00A36A6E">
        <w:rPr>
          <w:b/>
          <w:bCs/>
          <w:u w:val="single"/>
        </w:rPr>
        <w:t>Op welke manier geef jij kinderen de ruimte om samen te ontdekken?</w:t>
      </w:r>
    </w:p>
    <w:p w14:paraId="04584C37" w14:textId="77777777" w:rsidR="00BC45AB" w:rsidRDefault="0047344C" w:rsidP="00A36A6E">
      <w:r>
        <w:t xml:space="preserve"> Vriendschap tussen kinderen is zeer waardevol en speelt een belangrijke rol in het leven van opgroeiende kinderen. Spel tussen vrienden is vaak van een ‘hoger’ niveau en is van grote emotionele betekenis voor kinderen. Het aangaan van vriendschappen geeft plezier, heeft een positieve invloed op de sociale competenties en het gevoel van eigenwaarde. Hoe kleiner het leeftijdsverschil tussen kinderen, hoe groter de kans op vriendschap. </w:t>
      </w:r>
    </w:p>
    <w:p w14:paraId="61519491" w14:textId="6AB3873E" w:rsidR="00C74928" w:rsidRDefault="0047344C" w:rsidP="00A36A6E">
      <w:r>
        <w:t xml:space="preserve">De kinderen zijn vrij om te spelen met wie ze willen en met wat ze willen. De kinderen zijn vrij om te beslissen of ze met activiteiten mee willen doen. </w:t>
      </w:r>
    </w:p>
    <w:p w14:paraId="294422C1" w14:textId="07D22E50" w:rsidR="00C74928" w:rsidRDefault="00B532F8" w:rsidP="0047344C">
      <w:r>
        <w:t xml:space="preserve">Ik erken talenten van de kinderen en </w:t>
      </w:r>
      <w:r w:rsidR="00506CF0">
        <w:t xml:space="preserve">door hier aandacht aan te geven. Hierdoor krijgt het kind zelfvertrouwen en krijgt het kind een gevoel van waardering, acceptatie en trotsheid. </w:t>
      </w:r>
      <w:r w:rsidR="00500698">
        <w:t xml:space="preserve">Vaak zie je dat de kinderen hier zelf over doorpraten en andere kinderen hierbij betrokken worden. </w:t>
      </w:r>
      <w:r w:rsidR="00E067B1">
        <w:t>Bij onenigheid/ruzie laat ik de kinderen zelf een oplossing bedenken</w:t>
      </w:r>
      <w:r w:rsidR="00102923">
        <w:t xml:space="preserve">, in plaats van gelijk in te grijpen. Ik stimuleer de kinderen zelf </w:t>
      </w:r>
      <w:r w:rsidR="00154F31">
        <w:t xml:space="preserve">keuzes te maken. Denk hierbij aan bijvoorbeeld het kiezen van een leesboekje die we dan samen met de andere kinderen gaan lezen. </w:t>
      </w:r>
      <w:r w:rsidR="00DF5D0D">
        <w:t>Kinderen leren vooral van elkaar en natuurlijk van mij als gastouder.</w:t>
      </w:r>
    </w:p>
    <w:p w14:paraId="3E5B17A2" w14:textId="77777777" w:rsidR="00DF5D0D" w:rsidRDefault="00DF5D0D" w:rsidP="0047344C"/>
    <w:p w14:paraId="77DF653A" w14:textId="77777777" w:rsidR="00A36A6E" w:rsidRDefault="0047344C" w:rsidP="00C74928">
      <w:pPr>
        <w:pStyle w:val="Lijstalinea"/>
        <w:numPr>
          <w:ilvl w:val="0"/>
          <w:numId w:val="26"/>
        </w:numPr>
      </w:pPr>
      <w:r w:rsidRPr="00A36A6E">
        <w:rPr>
          <w:b/>
          <w:bCs/>
          <w:u w:val="single"/>
        </w:rPr>
        <w:t>Hoe ga jij om met ruzie tussen de kinderen onderling?</w:t>
      </w:r>
      <w:r>
        <w:t xml:space="preserve"> </w:t>
      </w:r>
    </w:p>
    <w:p w14:paraId="70C252E2" w14:textId="0111BB4C" w:rsidR="0057501F" w:rsidRDefault="0047344C" w:rsidP="00A36A6E">
      <w:r>
        <w:t xml:space="preserve">Uit onderzoek van Elly </w:t>
      </w:r>
      <w:proofErr w:type="spellStart"/>
      <w:r>
        <w:t>Singer</w:t>
      </w:r>
      <w:proofErr w:type="spellEnd"/>
      <w:r>
        <w:t xml:space="preserve"> en Dorian de Haan is naar voren gekomen dat 2- en 3-jarigen gemiddeld 5 kleine botsinkjes of irritaties, 6 meningsverschillen en 1 keer ruzie hebben per uur. De meeste conflicten duren maar kort en lossen kinderen zelf op. Conflicten zijn een belangrijk en leerzaam onderdeel van het vrije spel van kinderen. - Als gastouder observeer ik tijdens spel/activiteiten zowel fysiek als op afstand. Ik zie wat er gebeurd en stimuleer de kinderen zelf naar een oplossing te zoeken. Hebben de kinderen mij nodig, ben ik er om hen te helpen. Wat is er gebeurd (open erin gaan), waardoor ging het mis, hoe kunnen we dit oplossen zijn 3 belangrijke uitgangspunten die ik hanteer. Hierbij stimuleer en ondersteun ik de kinderen. Het is </w:t>
      </w:r>
      <w:proofErr w:type="spellStart"/>
      <w:r>
        <w:t>oke</w:t>
      </w:r>
      <w:proofErr w:type="spellEnd"/>
      <w:r>
        <w:t xml:space="preserve"> om fouten te </w:t>
      </w:r>
      <w:r>
        <w:lastRenderedPageBreak/>
        <w:t>maken, hier leren we van. Weten wat er fout ging en fouten kunnen toegeven zijn belangrijk, de oplossing nog belangrijker</w:t>
      </w:r>
      <w:r w:rsidR="00C74928">
        <w:t>.</w:t>
      </w:r>
    </w:p>
    <w:p w14:paraId="77476DE5" w14:textId="77777777" w:rsidR="00C74928" w:rsidRDefault="00C74928" w:rsidP="00C74928"/>
    <w:p w14:paraId="176DBC3A" w14:textId="69E189BD" w:rsidR="00C74928" w:rsidRDefault="009B2BED" w:rsidP="0043375F">
      <w:pPr>
        <w:pStyle w:val="Kop1"/>
        <w:numPr>
          <w:ilvl w:val="0"/>
          <w:numId w:val="33"/>
        </w:numPr>
      </w:pPr>
      <w:r>
        <w:t>Overdragen van waarden en normen</w:t>
      </w:r>
    </w:p>
    <w:p w14:paraId="421C6D4F" w14:textId="77777777" w:rsidR="00A36A6E" w:rsidRPr="00A36A6E" w:rsidRDefault="00A36A6E" w:rsidP="00A36A6E"/>
    <w:p w14:paraId="4991FB2F" w14:textId="77777777" w:rsidR="009B2BED" w:rsidRDefault="009B2BED" w:rsidP="009B2BED">
      <w:r>
        <w:t xml:space="preserve">Iedereen heeft een andere achtergrond en in elke omgeving kunnen andere regels, waarden en normen gelden. In de overdracht van regels, waarden en normen is afstemming tussen de gastouder en ouders van de kinderen erg belangrijk. Binnen deze kaders is er oog voor de eigenheid van ieder kind. De gastouder geeft ruimte aan alle kinderen en geeft kinderen mee dat ze er allemaal bij horen, ongeacht achtergrond, kleur of etniciteit. </w:t>
      </w:r>
    </w:p>
    <w:p w14:paraId="20545E90" w14:textId="77777777" w:rsidR="00677728" w:rsidRDefault="00677728" w:rsidP="009B2BED"/>
    <w:p w14:paraId="232125A3" w14:textId="422904F2" w:rsidR="005A5B47" w:rsidRPr="00F10534" w:rsidRDefault="005A5B47" w:rsidP="005A5B47">
      <w:pPr>
        <w:pStyle w:val="Lijstalinea"/>
        <w:numPr>
          <w:ilvl w:val="0"/>
          <w:numId w:val="30"/>
        </w:numPr>
        <w:rPr>
          <w:b/>
          <w:bCs/>
          <w:u w:val="single"/>
        </w:rPr>
      </w:pPr>
      <w:r w:rsidRPr="00F10534">
        <w:rPr>
          <w:b/>
          <w:bCs/>
          <w:u w:val="single"/>
        </w:rPr>
        <w:t>Hoe breng ik normen en waarden over aan kinderen?</w:t>
      </w:r>
    </w:p>
    <w:p w14:paraId="7AB41F16" w14:textId="09CF82FD" w:rsidR="005A5B47" w:rsidRDefault="005A5B47" w:rsidP="005A5B47">
      <w:r>
        <w:t>Ik geef het goede voorbeeld, ben beleefd, toon respect</w:t>
      </w:r>
      <w:r w:rsidR="007525D6">
        <w:t xml:space="preserve"> naar het kind- en de ouder(s)/verzorger(s) en ik bied duidelijkheid aan. Ik zeg wat ik doe en doe wat ik zeg. Dit zijn belangrijke aspecten voor mij als gastouder. </w:t>
      </w:r>
      <w:r w:rsidR="00B570EB">
        <w:t xml:space="preserve">Als gastouder </w:t>
      </w:r>
      <w:r w:rsidR="00C66324">
        <w:t xml:space="preserve">leer ik de kinderen een eigen mening te vormen, waarbij de kinderen verantwoordelijkheid kunnen én willen nemen voor hun eigen gedrag en hun omgeving </w:t>
      </w:r>
      <w:r w:rsidR="00B43670">
        <w:t xml:space="preserve">en een positieve bijdrage leveren aan de samenleving als geheel. </w:t>
      </w:r>
      <w:r w:rsidR="00060AA8">
        <w:t xml:space="preserve">Leren rekening te houden met elkaar, te luisteren en het kunnen verplaatsen van </w:t>
      </w:r>
      <w:r w:rsidR="005A5995">
        <w:t xml:space="preserve">in een ander. </w:t>
      </w:r>
      <w:r w:rsidR="00F10534">
        <w:t xml:space="preserve">Dit allen laat ik tijdens de opvang </w:t>
      </w:r>
      <w:r w:rsidR="00FB4AA8">
        <w:t xml:space="preserve">herhaaldelijk </w:t>
      </w:r>
      <w:r w:rsidR="00F10534">
        <w:t xml:space="preserve">zien en stimuleer de kinderen </w:t>
      </w:r>
      <w:r w:rsidR="00FB4AA8">
        <w:t xml:space="preserve">hierin de beste keuzes te maken. </w:t>
      </w:r>
    </w:p>
    <w:p w14:paraId="6FBCAA03" w14:textId="0E53FE31" w:rsidR="00E24A2B" w:rsidRDefault="00E24A2B" w:rsidP="005A5B47">
      <w:r>
        <w:t xml:space="preserve">Als gastouder stimuleer ik de kinderen te luisteren naar elkaar, lief te zijn voor elkaar, elkaar uit te laten praten en </w:t>
      </w:r>
      <w:r w:rsidR="00ED7A67">
        <w:t xml:space="preserve">elkaar bij de naam te noemen. Ieder kind is anders en heeft dus andere normen en waarden. Ik stimuleer de verschillen van kinderen. Dit doe ik door </w:t>
      </w:r>
      <w:r w:rsidR="00FF3F71">
        <w:t>deze bespreekbaar te maken en terug te laten komen binnen de opvang.</w:t>
      </w:r>
      <w:r w:rsidR="00D71CE2">
        <w:t xml:space="preserve"> Denk hierbij bijvoorbeeld aan </w:t>
      </w:r>
      <w:r w:rsidR="00620AF7">
        <w:t xml:space="preserve">activiteiten </w:t>
      </w:r>
      <w:r w:rsidR="00687E32">
        <w:t xml:space="preserve">uit verschillende culturen, poppetjes met verschillende huidskleuren en het waarderen van elkaar/omarmen van de verschillen. </w:t>
      </w:r>
      <w:r w:rsidR="00245F1A">
        <w:t xml:space="preserve">Ik creëer hiermee een veilige en positieve omgeving voor het kind, waarin het zijn/haar eigen normen en waarden kan ontwikkelen en kan versterken. </w:t>
      </w:r>
    </w:p>
    <w:p w14:paraId="48F78550" w14:textId="77777777" w:rsidR="00DB46EF" w:rsidRDefault="00DB46EF" w:rsidP="009B2BED"/>
    <w:p w14:paraId="302ED61A" w14:textId="0FD864A3" w:rsidR="00DB46EF" w:rsidRPr="00DB46EF" w:rsidRDefault="009B2BED" w:rsidP="00DB46EF">
      <w:pPr>
        <w:pStyle w:val="Lijstalinea"/>
        <w:numPr>
          <w:ilvl w:val="0"/>
          <w:numId w:val="30"/>
        </w:numPr>
        <w:rPr>
          <w:b/>
          <w:bCs/>
          <w:u w:val="single"/>
        </w:rPr>
      </w:pPr>
      <w:r w:rsidRPr="00DB46EF">
        <w:rPr>
          <w:b/>
          <w:bCs/>
          <w:u w:val="single"/>
        </w:rPr>
        <w:t xml:space="preserve">Op welke manier communiceer jij met ouders of verzorgers over de </w:t>
      </w:r>
    </w:p>
    <w:p w14:paraId="575CC9C6" w14:textId="482435C0" w:rsidR="00A36A6E" w:rsidRDefault="009B2BED" w:rsidP="00DB46EF">
      <w:pPr>
        <w:pStyle w:val="Lijstalinea"/>
        <w:ind w:left="825"/>
      </w:pPr>
      <w:r w:rsidRPr="00DB46EF">
        <w:rPr>
          <w:b/>
          <w:bCs/>
          <w:u w:val="single"/>
        </w:rPr>
        <w:t>opvoeding van hun kinderen?</w:t>
      </w:r>
      <w:r>
        <w:t xml:space="preserve"> </w:t>
      </w:r>
    </w:p>
    <w:p w14:paraId="609ADAF8" w14:textId="77777777" w:rsidR="008E620A" w:rsidRDefault="009B2BED" w:rsidP="009B2BED">
      <w:r>
        <w:t xml:space="preserve">- Bij het kennismakingsgesprek word de tijd genomen om elkaar te leren kennen. Dus ook hoe de ouder(s)/verzorger(s) denken over de opvoeding en wat voor hen belangrijk is kijkend naar normen en waarden. Doordat de communicatie hierover duidelijk en open is, kan hier gelijk op ingespeeld worden en hierover afspraken gemaakt worden. </w:t>
      </w:r>
    </w:p>
    <w:p w14:paraId="3DA396BA" w14:textId="762ABCD3" w:rsidR="009B2BED" w:rsidRDefault="009B2BED" w:rsidP="009B2BED">
      <w:r>
        <w:lastRenderedPageBreak/>
        <w:t xml:space="preserve">- Tijdens het brengen en ophalen van het kind, hebben een goede en duidelijke overdracht. - Mochten er zorgen zijn word dit direct besproken met ouder(s)/verzorger(s). Bovenstaande geef ik ook duidelijk aan bij het kennismakingsgesprek, zodat alle partijen weten waar zij aan toe zijn. Ik vraag de ouder(s)/verzorger(s) mee te denken en vraag duidelijk hun mening. Bied een luisterend oor en sta open voor suggesties. Ik verplaats mij in de ouder en stel vragen. Het vertrouwensgevoel moet wederzijds goed zijn en communicatie is daarbij cruciaal. </w:t>
      </w:r>
    </w:p>
    <w:p w14:paraId="19F4042A" w14:textId="77777777" w:rsidR="009B2BED" w:rsidRDefault="009B2BED" w:rsidP="009B2BED"/>
    <w:p w14:paraId="3CF2D0E0" w14:textId="029451A6" w:rsidR="008E620A" w:rsidRDefault="009B2BED" w:rsidP="008E5ABE">
      <w:pPr>
        <w:pStyle w:val="Lijstalinea"/>
        <w:numPr>
          <w:ilvl w:val="0"/>
          <w:numId w:val="30"/>
        </w:numPr>
      </w:pPr>
      <w:r w:rsidRPr="008E5ABE">
        <w:rPr>
          <w:b/>
          <w:bCs/>
          <w:u w:val="single"/>
        </w:rPr>
        <w:t>Als er een verschil bestaat in regels, waarden en normen tussen jou en ouders/verzorgers, wat doe je dan?</w:t>
      </w:r>
      <w:r>
        <w:t xml:space="preserve"> </w:t>
      </w:r>
    </w:p>
    <w:p w14:paraId="23D1C5D8" w14:textId="17D20EEF" w:rsidR="009B2BED" w:rsidRDefault="009B2BED" w:rsidP="009B2BED">
      <w:r>
        <w:t xml:space="preserve">Doordat al bij de kennismaking word besproken hoe zowel ouder(s)/verzorger(s) als ik als gastouder naar de opvoeding kijken en beide partijen open zijn in de communicatie, komen we eigenlijk niet voor verassingen te staan en voelt het wederzijds goed. Wel geef ik altijd aan dat als er iets is, als de ouders ergens mee zitten of als ze het ergens niet mee eens zijn, ze dit direct moeten aangeven. Ik vang immers hun kind op en het moet voor beiden goed voelen. Zo niet, kan dit direct besproken worden en aangepast worden wanneer nodig. Ik ben erg open in de communicatie, wat mijn werk bevorderd. Naar mijn idee is dit de basis voor een wederzijds vertrouwen. - Mocht er toch een verschil ontstaan met ouder(s)/verzorger(s) in regels of waarden en normen, nodig ik de ouders uit voor een gesprekje. Zo hebben we net even meer de aandacht voor elkaar en kunnen we samen op zoek gaan naar een oplossing. Mocht dit niet de oplossing zijn, wend ik mij tot het gastouderbureau als bemiddelaar. Zo kunnen wij samen naar een oplossing zoeken samen met de ouder(s)/verzorger(s). </w:t>
      </w:r>
    </w:p>
    <w:p w14:paraId="390B190C" w14:textId="3E0385D1" w:rsidR="008E5ABE" w:rsidRPr="008E5ABE" w:rsidRDefault="009B2BED" w:rsidP="008E5ABE">
      <w:pPr>
        <w:pStyle w:val="Lijstalinea"/>
        <w:numPr>
          <w:ilvl w:val="0"/>
          <w:numId w:val="30"/>
        </w:numPr>
        <w:rPr>
          <w:u w:val="single"/>
        </w:rPr>
      </w:pPr>
      <w:r w:rsidRPr="008E5ABE">
        <w:rPr>
          <w:b/>
          <w:bCs/>
          <w:u w:val="single"/>
        </w:rPr>
        <w:t>Hoe geef je kinderen een stem in jouw opvang?</w:t>
      </w:r>
      <w:r w:rsidRPr="008E5ABE">
        <w:rPr>
          <w:u w:val="single"/>
        </w:rPr>
        <w:t xml:space="preserve"> </w:t>
      </w:r>
    </w:p>
    <w:p w14:paraId="3BA9395C" w14:textId="4B22A46E" w:rsidR="005360AB" w:rsidRDefault="005360AB" w:rsidP="008E5ABE">
      <w:r>
        <w:t>Ik stimuleer de kinderen in hun zelfstandigheid door middel van dingen zelf te laten proberen/op te laten lossen en mocht dit niet lukken, bied ik het kind hier hulp bij aan en laat hierbij het goede voorbeeld zien.</w:t>
      </w:r>
    </w:p>
    <w:p w14:paraId="04C5BD39" w14:textId="2EDEFD54" w:rsidR="009B2BED" w:rsidRDefault="009B2BED" w:rsidP="008E5ABE">
      <w:r>
        <w:t>Door de kinderen mee te laten participeren (meedoen, meedenken, meetellen). Participatie gaat over het meedoen in de wereld, het leren samenleven met andere mensen, het zelfstandig worden en het leren rekening houden met anderen. Hiervoor moeten kinderen zich kunnen verplaatsen in anderen. Ik help de kinderen bij dit proces door kinderen te betrekken, vragen te stellen of gesprekken te voeren die ze aanzet tot nadenken. Participatie is ook het uitgenodigd worden in de wereld van de volwassenen en aangemoedigd worden om mee te denken. Onderhandelen is een belangrijke vaardigheid die kinderen hierin kunnen leren. Als kinderen ervaren dat ze meetellen, voelen ze zich gewaardeerd en trots. Het gaat er niet om dat je aan alle wensen tegemoet moet komen, maar het is belangrijk dat kinderen leren dat hun mening telt en dat ze leren onderhandelen. Op deze manier leren ze verantwoordelijkheid te nemen en fouten te maken. Het geeft kinderen invloed op hun leefomgeving en dat maakt hen vaardig voor nu en later.</w:t>
      </w:r>
    </w:p>
    <w:p w14:paraId="04AD41EF" w14:textId="77777777" w:rsidR="00922097" w:rsidRDefault="00922097" w:rsidP="00922097"/>
    <w:p w14:paraId="1846F18A" w14:textId="77777777" w:rsidR="008E5ABE" w:rsidRDefault="00922097" w:rsidP="008E5ABE">
      <w:pPr>
        <w:pStyle w:val="Lijstalinea"/>
        <w:numPr>
          <w:ilvl w:val="0"/>
          <w:numId w:val="30"/>
        </w:numPr>
      </w:pPr>
      <w:r w:rsidRPr="008E5ABE">
        <w:rPr>
          <w:b/>
          <w:bCs/>
          <w:u w:val="single"/>
        </w:rPr>
        <w:lastRenderedPageBreak/>
        <w:t>Wat doe jij als kinderen grensoverschrijdend gedrag laten zien of horen?</w:t>
      </w:r>
      <w:r>
        <w:t xml:space="preserve"> </w:t>
      </w:r>
    </w:p>
    <w:p w14:paraId="7798A4E9" w14:textId="70501B53" w:rsidR="00922097" w:rsidRDefault="00922097" w:rsidP="00922097">
      <w:r>
        <w:t xml:space="preserve">Het gaat bij grensoverschrijdend gedrag om situaties waarin iemand geestelijk of lichamelijk schade wordt toegebracht of in zijn ontwikkelingsmogelijkheden wordt geblokkeerd. Als gastouder laat ik altijd het goede voorbeeld zien aan de kinderen. Ik zeg wat ik doe en doe wat ik zeg. Het kan natuurlijk altijd voorkomen dat een kind toch grensoverschrijdend gedrag laat zien. Het is belangrijk om te kijken waar dit vandaan komt. Het is niet altijd bewust namelijk. </w:t>
      </w:r>
    </w:p>
    <w:p w14:paraId="2F2E9604" w14:textId="77777777" w:rsidR="008E5ABE" w:rsidRDefault="00922097" w:rsidP="00922097">
      <w:r w:rsidRPr="008E5ABE">
        <w:rPr>
          <w:b/>
          <w:bCs/>
          <w:i/>
          <w:iCs/>
        </w:rPr>
        <w:t>Stappen:</w:t>
      </w:r>
      <w:r>
        <w:t xml:space="preserve"> </w:t>
      </w:r>
    </w:p>
    <w:p w14:paraId="44CF64EA" w14:textId="77777777" w:rsidR="008E5ABE" w:rsidRDefault="00922097" w:rsidP="00922097">
      <w:r>
        <w:t xml:space="preserve">1. Vermoeden: Inschatten van de situatie. Wat voor grensoverschrijdend gedrag laat het kind zien? Wat is er gebeurd, wanneer is het gebeurd, wie waren erbij, wat is de ernst van het grensoverschrijdend gedrag ect. Feiten, geen conclusies. </w:t>
      </w:r>
    </w:p>
    <w:p w14:paraId="583739C9" w14:textId="77777777" w:rsidR="008E5ABE" w:rsidRDefault="00922097" w:rsidP="00922097">
      <w:r>
        <w:t xml:space="preserve">2. Bespreekbaar maken: Spreek na het constateren van het grensoverschrijdend gedrag het kind direct aan. Grensoverschrijdend gedrag word niet geaccepteerd. Betrokken kinderen erbij betrekken en bespreken. Duidelijke grenzen aangeven en oplossingsgericht denken. Bespreek maken met ouder(s)/verzorger(s). </w:t>
      </w:r>
    </w:p>
    <w:p w14:paraId="097BC122" w14:textId="521B16B9" w:rsidR="00922097" w:rsidRDefault="00922097" w:rsidP="00922097">
      <w:r>
        <w:t>3. Overleg: Hulp of advies vragen. Gebeurt het vaker of is het een ernstige vorm van grensoverschrijdend gedrag, neem ik direct contact op met het gastouderbureau.</w:t>
      </w:r>
    </w:p>
    <w:p w14:paraId="7443A0C7" w14:textId="77777777" w:rsidR="001F5835" w:rsidRDefault="001F5835" w:rsidP="00922097"/>
    <w:p w14:paraId="6BAA3A10" w14:textId="1CC8D758" w:rsidR="001F5835" w:rsidRDefault="001F5835" w:rsidP="00B8468D">
      <w:pPr>
        <w:pStyle w:val="Kop1"/>
        <w:numPr>
          <w:ilvl w:val="0"/>
          <w:numId w:val="33"/>
        </w:numPr>
      </w:pPr>
      <w:r>
        <w:t xml:space="preserve">Inrichting en </w:t>
      </w:r>
      <w:r w:rsidR="00B8468D">
        <w:t>emotionele veiligheid</w:t>
      </w:r>
    </w:p>
    <w:p w14:paraId="5FFA0410" w14:textId="77777777" w:rsidR="00A37393" w:rsidRPr="00A37393" w:rsidRDefault="00A37393" w:rsidP="00A37393"/>
    <w:p w14:paraId="7B4D72F3" w14:textId="6D6AAB1C" w:rsidR="004E6071" w:rsidRDefault="00A37393" w:rsidP="004E6071">
      <w:pPr>
        <w:rPr>
          <w:b/>
          <w:bCs/>
          <w:u w:val="single"/>
        </w:rPr>
      </w:pPr>
      <w:r w:rsidRPr="004E6071">
        <w:t>Kinderen voelen zich veilig en vertrouwd in een warme, herkenbare en huiselijke sfeer.</w:t>
      </w:r>
      <w:r w:rsidRPr="004E6071">
        <w:rPr>
          <w:b/>
          <w:bCs/>
          <w:u w:val="single"/>
        </w:rPr>
        <w:t xml:space="preserve"> </w:t>
      </w:r>
    </w:p>
    <w:p w14:paraId="30335546" w14:textId="77777777" w:rsidR="004E6071" w:rsidRPr="004E6071" w:rsidRDefault="004E6071" w:rsidP="004E6071">
      <w:pPr>
        <w:rPr>
          <w:b/>
          <w:bCs/>
          <w:u w:val="single"/>
        </w:rPr>
      </w:pPr>
    </w:p>
    <w:p w14:paraId="44EA79C1" w14:textId="5F7B1B61" w:rsidR="004E6071" w:rsidRPr="004E6071" w:rsidRDefault="00A37393" w:rsidP="004E6071">
      <w:pPr>
        <w:pStyle w:val="Lijstalinea"/>
        <w:numPr>
          <w:ilvl w:val="0"/>
          <w:numId w:val="40"/>
        </w:numPr>
        <w:rPr>
          <w:b/>
          <w:bCs/>
          <w:u w:val="single"/>
        </w:rPr>
      </w:pPr>
      <w:r w:rsidRPr="00A37393">
        <w:rPr>
          <w:b/>
          <w:bCs/>
          <w:u w:val="single"/>
        </w:rPr>
        <w:t>Bied jij een gezellige, overzichtelijke en uitnodigende omgeving?</w:t>
      </w:r>
    </w:p>
    <w:p w14:paraId="1607D3E6" w14:textId="77777777" w:rsidR="00EB38A2" w:rsidRDefault="004405AB" w:rsidP="004405AB">
      <w:r>
        <w:t xml:space="preserve">Jazeker. Het is voor mij erg belangrijk dat de kinderen het naar hun zin hebben en zich fijn voelen op de opvang. Ik verwelkom de kinderen met een lach en toon interesse. De kinderen hebben een eigen kapstok waar bij binnenkomst de jas en tas word opgehangen en de schoenen onder worden gezet. Ik zorg voor een goede communicatie met het kind, maar ook met de ouder(s)/verzorger(s). Samen met de kind zwaaien we bij het raam de ouder gedag. </w:t>
      </w:r>
    </w:p>
    <w:p w14:paraId="12539C01" w14:textId="6E42DC3C" w:rsidR="004405AB" w:rsidRDefault="004405AB" w:rsidP="004405AB">
      <w:r>
        <w:t xml:space="preserve">De woonkamer is open, staat elke dag speelgoed klaar op een vaste plek (op het speelkleed die er elke dag ligt). Ik voer leuke gesprekken met het kind en toon interesse. Ik geef aan dat ik er ben voor het kind en speel in op de behoeften van het kind en hanteer een vast dagritme. Dit allen biedt geborgenheid, duidelijkheid en bied voor het kind een fijne en herkenbare sfeer in een huiselijke omgeving. </w:t>
      </w:r>
    </w:p>
    <w:p w14:paraId="7D4F3751" w14:textId="43378982" w:rsidR="006E0930" w:rsidRDefault="004405AB" w:rsidP="00B8468D">
      <w:r>
        <w:lastRenderedPageBreak/>
        <w:t>Ik houd dagelijks een dagboekje bij waarin de dag wordt omschreven, leuke verhaaltjes ingezet worden en foto's in geplakt worden. Hier kunnen de kinderen altijd in terug kijken en uiteraard de ouders zien wat we gedaan hebben. Ik leg dingen en uit en benoem waarom iets gebeurd op die manier. Ik benoem gevoelens en geef aan dat deze er mogen zijn. Hier speel ik ook op in. Ik biedt structuur en voorspelbaarheid, hanteer een herkenbaar dagritme en zeg wat ik doe (bijvoorbeeld bij uit -en aankleden en toiletgebruik). Ik bied volledige aandacht aan de kinderen, maar leer de kinderen ook om zelf te spelen. Wanneer ik nodig ben, ben ik er ook voor de kinderen.</w:t>
      </w:r>
    </w:p>
    <w:p w14:paraId="44A317F8" w14:textId="77777777" w:rsidR="005611A2" w:rsidRDefault="005611A2" w:rsidP="00B8468D">
      <w:pPr>
        <w:rPr>
          <w:b/>
          <w:bCs/>
          <w:u w:val="single"/>
        </w:rPr>
      </w:pPr>
    </w:p>
    <w:p w14:paraId="53D4CE37" w14:textId="7537F646" w:rsidR="004405AB" w:rsidRPr="004E6071" w:rsidRDefault="005611A2" w:rsidP="004E6071">
      <w:pPr>
        <w:pStyle w:val="Lijstalinea"/>
        <w:rPr>
          <w:b/>
          <w:bCs/>
          <w:u w:val="single"/>
        </w:rPr>
      </w:pPr>
      <w:r>
        <w:rPr>
          <w:b/>
          <w:bCs/>
          <w:u w:val="single"/>
        </w:rPr>
        <w:t>1.</w:t>
      </w:r>
      <w:r w:rsidR="006E0930" w:rsidRPr="006E0930">
        <w:rPr>
          <w:b/>
          <w:bCs/>
          <w:u w:val="single"/>
        </w:rPr>
        <w:t xml:space="preserve">a. Wat is jou opgevallen na het invullen van de vragen over inrichting en emotionele veiligheid? </w:t>
      </w:r>
    </w:p>
    <w:p w14:paraId="0CFB6DDC" w14:textId="0F28375F" w:rsidR="005C2529" w:rsidRPr="00B8468D" w:rsidRDefault="005C2529" w:rsidP="00B8468D">
      <w:r>
        <w:t>Dat ik trots ben op de opvang die ik bied aan de kinderen, dat het mij een goed en fijn gevoel geeft dat ik de kinderen de veiligheid en liefde kan bieden tijdens de afwezigheid van ouder(s)/verzorger(s) en de kinderen in positieve zin begeleidt naar de toekomst. Ik bied de kinderen kalmte en liefde die ik uitstraal en bied een luisterend oor</w:t>
      </w:r>
      <w:r w:rsidR="00556C68">
        <w:t>.</w:t>
      </w:r>
    </w:p>
    <w:p w14:paraId="3407D164" w14:textId="6A5672BC" w:rsidR="00B8468D" w:rsidRDefault="00B8468D" w:rsidP="00556C68">
      <w:pPr>
        <w:pStyle w:val="Kop1"/>
        <w:numPr>
          <w:ilvl w:val="0"/>
          <w:numId w:val="33"/>
        </w:numPr>
      </w:pPr>
      <w:r>
        <w:t>Inrichting en persoonlijke vaardigheden</w:t>
      </w:r>
    </w:p>
    <w:p w14:paraId="298E6371" w14:textId="5689A31E" w:rsidR="00B8468D" w:rsidRDefault="00B8468D" w:rsidP="00B8468D"/>
    <w:p w14:paraId="0891C1BD" w14:textId="28A7D1EF" w:rsidR="004E6071" w:rsidRDefault="00556C68" w:rsidP="00B8468D">
      <w:r>
        <w:t xml:space="preserve">Voor kinderen is het fijn wanneer de ruimte aangepast kan worden aan hun behoeften op dat moment. Kinderen hebben ontdekkend spel nodig om te kunnen onderzoeken hoe dingen om hen heen werken en wat je ermee kunt doen. Dat geldt voor speelgoed, maar ook voor meubels. </w:t>
      </w:r>
    </w:p>
    <w:p w14:paraId="492D8455" w14:textId="77777777" w:rsidR="004E6071" w:rsidRDefault="004E6071" w:rsidP="00B8468D"/>
    <w:p w14:paraId="3B54F67F" w14:textId="2B2AEBE1" w:rsidR="004E6071" w:rsidRDefault="00556C68" w:rsidP="00B8468D">
      <w:pPr>
        <w:pStyle w:val="Lijstalinea"/>
        <w:numPr>
          <w:ilvl w:val="0"/>
          <w:numId w:val="43"/>
        </w:numPr>
      </w:pPr>
      <w:r w:rsidRPr="004E6071">
        <w:rPr>
          <w:b/>
          <w:bCs/>
          <w:u w:val="single"/>
        </w:rPr>
        <w:t xml:space="preserve">Kan jouw inrichting (deels) multifunctioneel worden gebruikt? </w:t>
      </w:r>
    </w:p>
    <w:p w14:paraId="284D4D68" w14:textId="62AE3931" w:rsidR="004E6071" w:rsidRDefault="004E6071" w:rsidP="00B8468D">
      <w:r>
        <w:t xml:space="preserve">De ruimte is open en overzichtelijk. De meubels staan altijd op een vaste plek wat rust biedt. Ook staat er elke dag een keukentje met verschillende benodigdheden en een speelkleed met daarop een grote mand vol houten blokken met verschillende dieren en poppetjes. Ik stimuleer hierbij de kinderen hun fantasie te gebruiken tijdens het spelen. Iedere dag merk je dat de kinderen hun fantasie gebruiken en er steeds weer wat anders van bouwen. In de woonkamer staat een kast waar wij iedere dag wel gebruik van maken. Hierin staan puzzels, knutselspulletjes, boekjes, spelletjes ect. De kinderen mogen hier iets uit halen waarbij op dat moment hun behoefte ligt. Er kan gepuzzeld worden op de salontafel of op de eettafel. Boekjes lezen doen we overal. Op de bank, op de grond, op het speelkleed of aan de eettafel. Ook spelletjes pakken wij er regelmatig bij: Denk hierbij aan vormen leren, kleuren herkennen en benoemen en tellen. Boven staat nog meer aanbod, die ik regelmatig ruil met iets van beneden, zodat het leuk blijft voor de kinderen. De eettafel wordt gebruikt voor de eetmomenten, maar ook als knutselplek, als voorleesplek ect. De bank kan gebruikt worden om </w:t>
      </w:r>
      <w:r>
        <w:lastRenderedPageBreak/>
        <w:t>samen te lezen, maar ook om even te kletsen of om even tot rust te komen ect. De open ruimte kan gebruikt worden voor alles. Dat kan voor spel zijn, om te spelen, om samen te zijn ect. Ik biedt aandacht voor de ontwikkeling van het kind, doe dingen voor en herhaal dit. Ik stimuleer de zelfstandigheid en complimenteer. Ik erken talenten door hier aandacht aan te geven, bij ruzie stimuleer ik het kind dit zelf oplossingen te bedenken en kinderen mogen zelf een voorleesboek/kijkboek uitkiezen. Leren door te spelen. Ik laat de kinderen zelf onderzoeken (voelen, proeven, vragen). Ik biedt speelgoed voor baby's met verschillende materialen en geluiden. Ik bied veel vrij spel (open einde), biedt gevarieerd spel (-materiaal) en activiteiten en laat de grenzen verleggen door bijvoorbeeld de puzzels steeds ietsjes moeilijker te maken.</w:t>
      </w:r>
    </w:p>
    <w:p w14:paraId="50D4FC80" w14:textId="77777777" w:rsidR="004E6071" w:rsidRDefault="004E6071" w:rsidP="00B8468D"/>
    <w:p w14:paraId="363E2B15" w14:textId="77D078A8" w:rsidR="004E6071" w:rsidRPr="004E6071" w:rsidRDefault="004E6071" w:rsidP="004E6071">
      <w:pPr>
        <w:pStyle w:val="Lijstalinea"/>
        <w:numPr>
          <w:ilvl w:val="0"/>
          <w:numId w:val="45"/>
        </w:numPr>
        <w:rPr>
          <w:b/>
          <w:bCs/>
          <w:u w:val="single"/>
        </w:rPr>
      </w:pPr>
      <w:r>
        <w:t xml:space="preserve">a. </w:t>
      </w:r>
      <w:r w:rsidRPr="004E6071">
        <w:rPr>
          <w:b/>
          <w:bCs/>
          <w:u w:val="single"/>
        </w:rPr>
        <w:t>Wat is jou opgevallen na het invullen van de vragen over inrichting en persoonlijke vaardigheden?</w:t>
      </w:r>
    </w:p>
    <w:p w14:paraId="79439128" w14:textId="0C2A0605" w:rsidR="00B8468D" w:rsidRDefault="00556C68" w:rsidP="00B8468D">
      <w:r>
        <w:t xml:space="preserve">Dat ik duidelijk weet wat ik biedt en hier trots op ben. Inspelen op de ontwikkeling begint al bij een stevige en gezonde basis. Hierbij maak ik gebruik van mijn eigen pedagogische </w:t>
      </w:r>
      <w:proofErr w:type="spellStart"/>
      <w:r>
        <w:t>kwailteitsboom</w:t>
      </w:r>
      <w:proofErr w:type="spellEnd"/>
      <w:r>
        <w:t>. Kinderen kunnen veel leren op het gebied waar hun talenten liggen. Dit door aan te sluiten bij wat de kinderen kunnen ontwikkelen, met eigen persoonskenmerken zoals veerkracht, zelfstandigheid, zelfvertrouwen en flexibiliteit. De kinderen zijn immers onze toekomst.</w:t>
      </w:r>
    </w:p>
    <w:p w14:paraId="4335A770" w14:textId="77777777" w:rsidR="002D6DE6" w:rsidRDefault="002D6DE6" w:rsidP="00B8468D"/>
    <w:p w14:paraId="624AA90D" w14:textId="16E5E25F" w:rsidR="00B8468D" w:rsidRDefault="00B8468D" w:rsidP="002D6DE6">
      <w:pPr>
        <w:pStyle w:val="Kop1"/>
        <w:numPr>
          <w:ilvl w:val="0"/>
          <w:numId w:val="33"/>
        </w:numPr>
      </w:pPr>
      <w:r>
        <w:t>Inrichting en sociale vaardigheden</w:t>
      </w:r>
    </w:p>
    <w:p w14:paraId="1FBEC38A" w14:textId="74604605" w:rsidR="00B8468D" w:rsidRDefault="00B8468D" w:rsidP="00B8468D"/>
    <w:p w14:paraId="2031A5D2" w14:textId="7DE13043" w:rsidR="002D6DE6" w:rsidRDefault="002D6DE6" w:rsidP="00B8468D">
      <w:r>
        <w:t xml:space="preserve">Wanneer er ruimte is voor vrij spel, binnen en vooral ook buiten, zonder al te veel controle en sturing door volwassenen, doen kinderen meer met elkaar en gebruiken zij meer en moeilijkere taal. Ze voelen dan de ruimte om zelf meer te kunnen bepalen over wat, hoe en met wie dingen gedaan worden. </w:t>
      </w:r>
    </w:p>
    <w:p w14:paraId="43056DF4" w14:textId="77777777" w:rsidR="002D6DE6" w:rsidRDefault="002D6DE6" w:rsidP="00B8468D"/>
    <w:p w14:paraId="15F5483E" w14:textId="1A283E13" w:rsidR="002D6DE6" w:rsidRDefault="002D6DE6" w:rsidP="002D6DE6">
      <w:pPr>
        <w:pStyle w:val="Lijstalinea"/>
        <w:numPr>
          <w:ilvl w:val="0"/>
          <w:numId w:val="47"/>
        </w:numPr>
      </w:pPr>
      <w:r w:rsidRPr="002D6DE6">
        <w:rPr>
          <w:b/>
          <w:bCs/>
          <w:u w:val="single"/>
        </w:rPr>
        <w:t>Biedt jouw opvanglocatie deze ruimte?</w:t>
      </w:r>
      <w:r>
        <w:t xml:space="preserve"> </w:t>
      </w:r>
    </w:p>
    <w:p w14:paraId="2C6B1332" w14:textId="195B6BFE" w:rsidR="00B8468D" w:rsidRDefault="002D6DE6" w:rsidP="00B8468D">
      <w:r>
        <w:t xml:space="preserve">Jazeker. Ik vind het belangrijk om de kinderen zich vrij te laten voelen. Juist door de vrijheid (met de juiste regelmaat en structuur) bied ruimte om te groeien tot je eigen ik. Vrij spel wordt veel aangeboden en de kinderen zijn vrij om te kiezen of ze met de activiteiten mee willen doen of niet. Ik stimuleer de kinderen in hun zelfstandigheid door de kinderen zelf dingen te laten proberen. Lukt het niet, ben ik er om te helpen. Je merkt dat als je zelf als gastouder soms wat afstand neemt, de kinderen zelf gaan zoeken naar oplossingen, maar ook samenwerken of samen gaan overleggen. Als we kijken naar de sociale competenties, vind ik het belangrijk om kansen te grijpen en te creëren, samen te praten, elkaar te betrekken, vriendelijk en geduldig te reageren. Ook het praten tijdens momenten voor persoonlijke aandacht en veiligheid is heel </w:t>
      </w:r>
      <w:r>
        <w:lastRenderedPageBreak/>
        <w:t xml:space="preserve">belangrijk. We luisteren naar elkaar, ik praat MET de kinderen, niet alleen TEGEN de kinderen. We helpen elkaar (denk hierbij aan elkaar helpen de schoenen aan -en uit te doen of aan te geven. We leren van elkaar door te kijken wat anderen doen en na te doen. We benoemen wat we gaan doen en er is veel samenspel. </w:t>
      </w:r>
    </w:p>
    <w:p w14:paraId="634ABD46" w14:textId="77777777" w:rsidR="002D6DE6" w:rsidRDefault="002D6DE6" w:rsidP="00B8468D"/>
    <w:p w14:paraId="42D50BAE" w14:textId="712C913B" w:rsidR="002D6DE6" w:rsidRDefault="008B42DF" w:rsidP="008B42DF">
      <w:pPr>
        <w:pStyle w:val="Lijstalinea"/>
        <w:numPr>
          <w:ilvl w:val="0"/>
          <w:numId w:val="49"/>
        </w:numPr>
      </w:pPr>
      <w:r>
        <w:t xml:space="preserve">a. </w:t>
      </w:r>
      <w:r w:rsidR="002D6DE6" w:rsidRPr="008B42DF">
        <w:rPr>
          <w:b/>
          <w:bCs/>
          <w:u w:val="single"/>
        </w:rPr>
        <w:t>Wat is jou opgevallen na het invullen van de vragen over inrichting en sociale vaardigheden?</w:t>
      </w:r>
      <w:r w:rsidR="002D6DE6" w:rsidRPr="002D6DE6">
        <w:t xml:space="preserve"> </w:t>
      </w:r>
    </w:p>
    <w:p w14:paraId="0F6F81E6" w14:textId="12863CBE" w:rsidR="00B8468D" w:rsidRDefault="002D6DE6" w:rsidP="002D6DE6">
      <w:pPr>
        <w:ind w:left="360"/>
      </w:pPr>
      <w:r>
        <w:t>Hoe belangrijk dit onderdeel is. Hier ben ik mij heel bewust van. Je leert van elkaar. Naarmate kinderen ouder worden, zoeken zij steeds meer bewust contact met elkaar. Ze hebben plezier, sluiten vriendschappen, ze maken ruzie en ze maken het weer goed. Dat is belangrijk omdat kinderen de sociale regels zich op deze manier eigen maken. Ze leren sociale vaardigheden zodat ze zelfvertrouwen en eigenwaarde ontwikkelen en straks in staat zijn goed mee te komen in de maatschappij die steeds meer van ze vraagt.</w:t>
      </w:r>
    </w:p>
    <w:p w14:paraId="2DC8D0A5" w14:textId="6E11E301" w:rsidR="00B8468D" w:rsidRDefault="00B8468D" w:rsidP="00556C68">
      <w:pPr>
        <w:pStyle w:val="Kop1"/>
        <w:numPr>
          <w:ilvl w:val="0"/>
          <w:numId w:val="33"/>
        </w:numPr>
      </w:pPr>
      <w:r>
        <w:t>Inrichting en waarden en normen</w:t>
      </w:r>
    </w:p>
    <w:p w14:paraId="3F3E98B2" w14:textId="77777777" w:rsidR="00B8468D" w:rsidRPr="00B8468D" w:rsidRDefault="00B8468D" w:rsidP="00B8468D"/>
    <w:p w14:paraId="0D6B2C20" w14:textId="6DE6E9C2" w:rsidR="006A4A9D" w:rsidRDefault="00415AEA" w:rsidP="00922097">
      <w:r>
        <w:t xml:space="preserve">Het is belangrijk, dat kinderen weten wat er op de opvanglocatie wel en niet mag en welke (omgang)regels er gelden. Daarbij is het fijn, dat kinderen in een voldoende veilige omgeving tóch uitdagend kunnen spelen, zonder dat jij voortdurend moet verbieden. </w:t>
      </w:r>
    </w:p>
    <w:p w14:paraId="4EA29FC7" w14:textId="77777777" w:rsidR="006A4A9D" w:rsidRDefault="006A4A9D" w:rsidP="00922097"/>
    <w:p w14:paraId="347454D3" w14:textId="77777777" w:rsidR="006A4A9D" w:rsidRDefault="00415AEA" w:rsidP="00922097">
      <w:r w:rsidRPr="006A4A9D">
        <w:rPr>
          <w:b/>
          <w:bCs/>
          <w:u w:val="single"/>
        </w:rPr>
        <w:t>Biedt jouw opvanglocatie deze gelegenheid?</w:t>
      </w:r>
      <w:r>
        <w:t xml:space="preserve"> </w:t>
      </w:r>
    </w:p>
    <w:p w14:paraId="78F08A47" w14:textId="14945A04" w:rsidR="001F5835" w:rsidRDefault="00415AEA" w:rsidP="00922097">
      <w:r>
        <w:t xml:space="preserve">Ik begin met het geven van het goede voorbeeld. Ik ben beleefd, toon respect naar het kind en de ouder, ik bied duidelijkheid door te zeggen wat ik doe en te doen wat ik zeg. We laten elkaar uitpraten en noemen elkaar bij de naam. We delen, hebben gezamenlijke tafelmomenten en zijn eerlijk tegen elkaar. Ik geef een duidelijke uitleg, wachten op je beurt en dringen niet voor. We helpen elkaar en moedigen elkaar aan. Deze punten (en huisregels) zijn erg belangrijk en tijdens de opvang worden deze punten vaak benoemd en herhaalt. Zo zorg ik ervoor dat deze punten normaal worden op de opvang en ik niet steeds hoef te verbieden. Omdat dit zo duidelijk is voor de kinderen, bied dit voor de kinderen geborgenheid en veiligheid en kunnen de kinderen fijn opgroeien en genieten van de tijd dat ze bij mij op de opvang zijn. </w:t>
      </w:r>
    </w:p>
    <w:p w14:paraId="1A4E0FF1" w14:textId="77777777" w:rsidR="00172EE6" w:rsidRDefault="00172EE6" w:rsidP="00922097"/>
    <w:p w14:paraId="5A0BDFC4" w14:textId="77777777" w:rsidR="00172EE6" w:rsidRPr="00D95558" w:rsidRDefault="006A4A9D" w:rsidP="00922097">
      <w:pPr>
        <w:rPr>
          <w:b/>
          <w:bCs/>
          <w:u w:val="single"/>
        </w:rPr>
      </w:pPr>
      <w:r w:rsidRPr="00D95558">
        <w:rPr>
          <w:b/>
          <w:bCs/>
          <w:u w:val="single"/>
        </w:rPr>
        <w:t>Wat is jou opgevallen na het invullen van de vragen over inrichting en waarden en normen?</w:t>
      </w:r>
      <w:r w:rsidR="00172EE6" w:rsidRPr="00D95558">
        <w:rPr>
          <w:b/>
          <w:bCs/>
          <w:u w:val="single"/>
        </w:rPr>
        <w:t xml:space="preserve"> </w:t>
      </w:r>
    </w:p>
    <w:p w14:paraId="754CE4E7" w14:textId="0446727C" w:rsidR="00D95558" w:rsidRDefault="00172EE6" w:rsidP="00922097">
      <w:r>
        <w:lastRenderedPageBreak/>
        <w:t>Hoe belangrijk ook dit onderdeel is. Normen en waarden zijn voor mij de basis in de opvoeding, die ik doorgeef aan de kinderen. Op de opvang probeer ik deze punten zo veel mogelijk als normaal te maken voor de kinderen. Samen met de normen en waarden die de kinderen thuis krijgen en in hun omgeving, vormen de kinderen hun eigen normen en waarden voor zichzelf, de toekomst en uiteindelijk wellicht voor hun eigen kinderen.</w:t>
      </w:r>
    </w:p>
    <w:p w14:paraId="1DA2ADA8" w14:textId="77777777" w:rsidR="00613B99" w:rsidRPr="009B2BED" w:rsidRDefault="00613B99" w:rsidP="00922097"/>
    <w:p w14:paraId="60D79B21" w14:textId="5C4D6C33" w:rsidR="00594C8E" w:rsidRDefault="00594C8E" w:rsidP="00556C68">
      <w:pPr>
        <w:pStyle w:val="Kop1"/>
        <w:numPr>
          <w:ilvl w:val="0"/>
          <w:numId w:val="33"/>
        </w:numPr>
      </w:pPr>
      <w:r>
        <w:t>Welbevinden opvangkinderen</w:t>
      </w:r>
    </w:p>
    <w:p w14:paraId="6E409218" w14:textId="77777777" w:rsidR="008E5ABE" w:rsidRPr="008E5ABE" w:rsidRDefault="008E5ABE" w:rsidP="008E5ABE"/>
    <w:p w14:paraId="0F91FCF0" w14:textId="6EA13EAE" w:rsidR="008E5ABE" w:rsidRDefault="00005AD8" w:rsidP="008E5ABE">
      <w:pPr>
        <w:pStyle w:val="Lijstalinea"/>
        <w:numPr>
          <w:ilvl w:val="0"/>
          <w:numId w:val="31"/>
        </w:numPr>
      </w:pPr>
      <w:r w:rsidRPr="008E5ABE">
        <w:rPr>
          <w:b/>
          <w:bCs/>
          <w:u w:val="single"/>
        </w:rPr>
        <w:t>Zijn de kinderen graag bij jou?</w:t>
      </w:r>
      <w:r>
        <w:t xml:space="preserve"> </w:t>
      </w:r>
    </w:p>
    <w:p w14:paraId="4776EDD4" w14:textId="3E31979B" w:rsidR="006D5359" w:rsidRDefault="00005AD8" w:rsidP="008E5ABE">
      <w:r>
        <w:t xml:space="preserve">Naar wat ik observeer en terug hoor vanuit kinderen en ouder(s)/verzorger(s), ja. De kinderen stralen kalmte uit, zijn vrolijk en lachen veel en gaan heerlijk op ontdekking uit naar wat er allemaal te doen is. De kinderen zoeken mij op, delen trots hun verhalen, vragen mijn hulp wanneer nodig en lijken mij te vertrouwen als er iets is of iets willen delen. We praten veel tijdens de opvang. De kinderen weten waar ze aan toe zijn en ik geniet van de kinderen om mij heen. </w:t>
      </w:r>
    </w:p>
    <w:p w14:paraId="2A0A8D3A" w14:textId="77777777" w:rsidR="008E5ABE" w:rsidRDefault="008E5ABE" w:rsidP="008E5ABE"/>
    <w:p w14:paraId="5F6486E9" w14:textId="2E987721" w:rsidR="008E5ABE" w:rsidRDefault="00005AD8" w:rsidP="008E5ABE">
      <w:pPr>
        <w:pStyle w:val="Lijstalinea"/>
        <w:numPr>
          <w:ilvl w:val="0"/>
          <w:numId w:val="31"/>
        </w:numPr>
      </w:pPr>
      <w:r w:rsidRPr="008E5ABE">
        <w:rPr>
          <w:b/>
          <w:bCs/>
          <w:u w:val="single"/>
        </w:rPr>
        <w:t xml:space="preserve">Hebben de kinderen moeite met afscheid nemen van de ouder(s)? </w:t>
      </w:r>
    </w:p>
    <w:p w14:paraId="5433551F" w14:textId="08271BDC" w:rsidR="006D5359" w:rsidRDefault="00005AD8" w:rsidP="008E5ABE">
      <w:r>
        <w:t xml:space="preserve">Een enkel kind. De rest van de kinderen niet. Ze komen vrolijk binnen en lopen vaak zelfs al naar binnen zonder de ouder(s)/verzorger(s) gedag te zeggen. Een enkel kind vind de wissel van moeder naar mij altijd wel wat lastig. Als ik hem overneem en hij ziet mama niet meer is het eigenlijk altijd gelijk over. Hij zit dan altijd even lekker bij mij, waarbij ik hem steun bied. Daarna gaat hij al snel lekker spelen. Er word goed gecommuniceerd tussen moeder en mij en samen kijken we goed naar wat het beste en fijnste is voor het betreffende kind. </w:t>
      </w:r>
    </w:p>
    <w:p w14:paraId="765776FC" w14:textId="77777777" w:rsidR="006D5359" w:rsidRDefault="006D5359" w:rsidP="00594C8E"/>
    <w:p w14:paraId="229BC1EF" w14:textId="4C6BA63F" w:rsidR="008E5ABE" w:rsidRDefault="00005AD8" w:rsidP="008E5ABE">
      <w:pPr>
        <w:pStyle w:val="Lijstalinea"/>
        <w:numPr>
          <w:ilvl w:val="0"/>
          <w:numId w:val="31"/>
        </w:numPr>
      </w:pPr>
      <w:r w:rsidRPr="008E5ABE">
        <w:rPr>
          <w:b/>
          <w:bCs/>
          <w:u w:val="single"/>
        </w:rPr>
        <w:t>Laten de kinderen zich door jou troosten en/of geruststellen?</w:t>
      </w:r>
      <w:r>
        <w:t xml:space="preserve"> </w:t>
      </w:r>
    </w:p>
    <w:p w14:paraId="0BA6BC77" w14:textId="71D8BB71" w:rsidR="006D5359" w:rsidRDefault="00005AD8" w:rsidP="008E5ABE">
      <w:r>
        <w:t xml:space="preserve">Ja. Ze maken oogcontact, zoeken mij op en vragen om steun en liefde. Deze bied ik uiteraard. Dit lijken de kinderen erg fijn te vinden. Ik laat de kinderen altijd weten dat ik er voor ze ben en ze altijd naar mij toe kunnen komen als ze mij nodig hebben. Uiteraard observeer ik veel en speel ik zelf ook in bij momenten waarbij de kinderen mij nodig hebben. </w:t>
      </w:r>
    </w:p>
    <w:p w14:paraId="7F981BC2" w14:textId="77777777" w:rsidR="006D5359" w:rsidRDefault="006D5359" w:rsidP="00594C8E"/>
    <w:p w14:paraId="29A7F8BE" w14:textId="2BFE5EA7" w:rsidR="008E5ABE" w:rsidRDefault="00005AD8" w:rsidP="008E5ABE">
      <w:pPr>
        <w:pStyle w:val="Lijstalinea"/>
        <w:numPr>
          <w:ilvl w:val="0"/>
          <w:numId w:val="31"/>
        </w:numPr>
      </w:pPr>
      <w:r w:rsidRPr="008E5ABE">
        <w:rPr>
          <w:b/>
          <w:bCs/>
          <w:u w:val="single"/>
        </w:rPr>
        <w:t>Hebben de kinderen plezier in het spelen?</w:t>
      </w:r>
      <w:r>
        <w:t xml:space="preserve"> </w:t>
      </w:r>
    </w:p>
    <w:p w14:paraId="640C2A6F" w14:textId="6CA1FED5" w:rsidR="00B4549F" w:rsidRDefault="00005AD8" w:rsidP="008E5ABE">
      <w:r>
        <w:lastRenderedPageBreak/>
        <w:t xml:space="preserve">Ja. Er word veel gelachen en de variatie in activiteiten lijken ze erg leuk te vinden. De kinderen spelen individueel als in groepsverband. De kinderen zijn vrij om te spelen met wat ze willen en met wie ze willen. Ook hebben zij zelf de keuze of ze mee willen doen of niet mee willen doen met een activiteit. Ik krijg regelmatig te horen van kinderen (en van ouders) hoe leuk de kinderen dingen vinden. Hun mening is belangrijk en hier speel ik op in als gastouder. </w:t>
      </w:r>
    </w:p>
    <w:p w14:paraId="3180FE28" w14:textId="77777777" w:rsidR="006D5359" w:rsidRDefault="006D5359" w:rsidP="00594C8E"/>
    <w:p w14:paraId="767EFB46" w14:textId="007AA91D" w:rsidR="008E5ABE" w:rsidRDefault="00005AD8" w:rsidP="008E5ABE">
      <w:pPr>
        <w:pStyle w:val="Lijstalinea"/>
        <w:numPr>
          <w:ilvl w:val="0"/>
          <w:numId w:val="31"/>
        </w:numPr>
      </w:pPr>
      <w:r w:rsidRPr="008E5ABE">
        <w:rPr>
          <w:b/>
          <w:bCs/>
          <w:u w:val="single"/>
        </w:rPr>
        <w:t>Doen de kinderen graag mee aan de door jou aangeboden activiteiten?</w:t>
      </w:r>
      <w:r>
        <w:t xml:space="preserve"> </w:t>
      </w:r>
    </w:p>
    <w:p w14:paraId="3338AA39" w14:textId="42B00A11" w:rsidR="00594C8E" w:rsidRDefault="00005AD8" w:rsidP="00B4549F">
      <w:r>
        <w:t>Ja eigenlijk wel. In een enkel geval wilt een enkel kind niet meedoen, maar dit komt vaak doordat het kind zich dan niet lekker voelt. Er word afgewisseld tussen onder andere knutselactiviteiten, bordspelletjes, beweegspelletjes, kookactiviteiten en vrij spel. Door de afwisseling blijven de kinderen de activiteiten leuk vinden en blijft het interessant. Ook werken we met leuke thema periodes. In elke periode staat het thema centraal en worden er activiteiten afgestemd op het thema. Hierbij word goed gekeken naar de verschillende ontwikkelingsgebieden en zorg ik ervoor dat we op alle ontwikkelingsgebieden hebben ingespeeld aan het einde van de week. De ouders ontvangen vóór aanvang van een nieuw thema een nieuwsbrief met de activiteitenplanning, bijzonderheden en leuke foto's. Zo blijven de ouders goed betrokken bij de opvang.</w:t>
      </w:r>
    </w:p>
    <w:p w14:paraId="6AB68A48" w14:textId="77777777" w:rsidR="00B4549F" w:rsidRPr="00594C8E" w:rsidRDefault="00B4549F" w:rsidP="00B4549F"/>
    <w:p w14:paraId="6D3A14C2" w14:textId="683B3EB4" w:rsidR="00B4549F" w:rsidRDefault="005208D2" w:rsidP="00B4549F">
      <w:pPr>
        <w:pStyle w:val="Lijstalinea"/>
        <w:numPr>
          <w:ilvl w:val="0"/>
          <w:numId w:val="31"/>
        </w:numPr>
      </w:pPr>
      <w:r w:rsidRPr="00B4549F">
        <w:rPr>
          <w:b/>
          <w:bCs/>
          <w:u w:val="single"/>
        </w:rPr>
        <w:t>Eten en drinken de kinderen voldoende tijdens de opvang?</w:t>
      </w:r>
      <w:r>
        <w:t xml:space="preserve"> </w:t>
      </w:r>
    </w:p>
    <w:p w14:paraId="7ADA3C43" w14:textId="03018AE5" w:rsidR="005208D2" w:rsidRDefault="005208D2" w:rsidP="00B4549F">
      <w:r>
        <w:t xml:space="preserve">Ja. Doordat er een vaste dagindeling gehanteerd word, hebben wij drie keer per dag een vast tafelmoment. Bij deze momenten gaan wij met zijn allen aan tafel en is er een ruim aanbod aan fruit, groente, brood en ei. We eten gevarieerde fruit -en groentesoorten (minimaal 2 verschillende soorten aanbod per keer). De kinderen (en ik als gastouder) dagen elkaar uit om nieuwe dingen te proberen. Ook maken we de tafelmomenten leuk door kleurenbordjes en de gezelligheid samen aan tafel. Hierdoor eten en drinken de kinderen ook beter. </w:t>
      </w:r>
    </w:p>
    <w:p w14:paraId="356DA692" w14:textId="77777777" w:rsidR="005208D2" w:rsidRDefault="005208D2" w:rsidP="00C74928"/>
    <w:p w14:paraId="7982CA0B" w14:textId="298E1430" w:rsidR="00B4549F" w:rsidRDefault="005208D2" w:rsidP="00B4549F">
      <w:pPr>
        <w:pStyle w:val="Lijstalinea"/>
        <w:numPr>
          <w:ilvl w:val="0"/>
          <w:numId w:val="31"/>
        </w:numPr>
      </w:pPr>
      <w:r w:rsidRPr="00B4549F">
        <w:rPr>
          <w:b/>
          <w:bCs/>
          <w:u w:val="single"/>
        </w:rPr>
        <w:t>Indien van toepassing: slapen de kinderen goed tijdens de opvang?</w:t>
      </w:r>
      <w:r>
        <w:t xml:space="preserve"> </w:t>
      </w:r>
    </w:p>
    <w:p w14:paraId="0F0F8114" w14:textId="77E3CED5" w:rsidR="00594C8E" w:rsidRDefault="005208D2" w:rsidP="00B4549F">
      <w:r>
        <w:t>Ja. Rust en kalmte staat hierbij voorop. We houden ons hier aan een vast dagritme. Ook omtrent slapen. Wij hebben drie slaapmomenten per dag. Na het fruitmoment gaan de kleinere kinderen (met 2 slaapjes op een dag) naar bed. We verschonen luiers, doen de slaapzakken aan (ieder kind heeft een eigen slaapzak ter beschikking) en lezen een boekje voor. Hierna gaat het licht uit en gaan de kinderen slapen. Doordat er zo'n vast ritme aan vast zit, is het voor de kinderen voorspelbaar en duidelijk wat er gaat gebeuren of van hen verwacht word. Dit bied geborgenheid en zorgt voor een veilig en fijn gevoel voor de kinderen.</w:t>
      </w:r>
    </w:p>
    <w:p w14:paraId="5FA5CA8E" w14:textId="77777777" w:rsidR="005208D2" w:rsidRDefault="005208D2" w:rsidP="00C74928"/>
    <w:p w14:paraId="0EBDE84C" w14:textId="07891BD0" w:rsidR="005208D2" w:rsidRDefault="005208D2" w:rsidP="00556C68">
      <w:pPr>
        <w:pStyle w:val="Kop1"/>
        <w:numPr>
          <w:ilvl w:val="0"/>
          <w:numId w:val="33"/>
        </w:numPr>
      </w:pPr>
      <w:r>
        <w:lastRenderedPageBreak/>
        <w:t>Deskundigheidsbevordering</w:t>
      </w:r>
    </w:p>
    <w:p w14:paraId="51DC22B4" w14:textId="77777777" w:rsidR="00F42487" w:rsidRPr="00F42487" w:rsidRDefault="00F42487" w:rsidP="00F42487"/>
    <w:p w14:paraId="1691B03E" w14:textId="77777777" w:rsidR="00F42487" w:rsidRDefault="000F0FE9" w:rsidP="00387238">
      <w:pPr>
        <w:pStyle w:val="Lijstalinea"/>
        <w:numPr>
          <w:ilvl w:val="0"/>
          <w:numId w:val="27"/>
        </w:numPr>
      </w:pPr>
      <w:r w:rsidRPr="00F42487">
        <w:rPr>
          <w:b/>
          <w:bCs/>
          <w:u w:val="single"/>
        </w:rPr>
        <w:t>Wat heb je afgelopen jaar gedaan ter bevordering van de kwaliteit van je opvang en jouw deskundigheid?</w:t>
      </w:r>
      <w:r>
        <w:t xml:space="preserve"> </w:t>
      </w:r>
    </w:p>
    <w:p w14:paraId="6CC24827" w14:textId="77777777" w:rsidR="006939E1" w:rsidRDefault="000F0FE9" w:rsidP="00613B99">
      <w:r>
        <w:t xml:space="preserve">Ik kijk goed naar de groep kinderen die ik op de opvang heb. Ieder kind is anders en heeft zijn/haar eigen ontwikkelingsbehoeftes. Ik speel hier op in door goed te kijken naar het aanbod voor de kinderen. Past het bij de groep of bij het individuele kind? Zo niet, volgt hier direct een aanpassing in. Een goede communicatie met ouder(s)/verzorger(s) is hierbij cruciaal. </w:t>
      </w:r>
    </w:p>
    <w:p w14:paraId="47D2F866" w14:textId="77777777" w:rsidR="006939E1" w:rsidRDefault="000F0FE9" w:rsidP="00613B99">
      <w:r>
        <w:t xml:space="preserve">Communicatie en open, eerlijkheid en ouder betrokkenheid staan dus ook hoog bij Gastouderopvang Het Schapenhofje. Jaarlijks vul ik voor ieder kind een welbevinden in om nog even dieper te kijken dan de dagelijkse observaties die gedaan worden. Zijn er punten die juist heel goed gaan of ook dingen waar we samen aan kunnen werken. Deze word teruggekoppeld naar ouder(s)/verzorger(s) en wanneer nodig word er een plan van aanpak gemaakt. </w:t>
      </w:r>
    </w:p>
    <w:p w14:paraId="032129C3" w14:textId="77777777" w:rsidR="005C594F" w:rsidRDefault="005C594F" w:rsidP="00F42487">
      <w:pPr>
        <w:ind w:left="360"/>
      </w:pPr>
    </w:p>
    <w:p w14:paraId="51ED954F" w14:textId="095AC46C" w:rsidR="006939E1" w:rsidRDefault="000F0FE9" w:rsidP="005C594F">
      <w:r>
        <w:t xml:space="preserve">Ik geloof dat ik door bovenstaande punten goed kan inspelen op de (ontwikkelings)behoeftes van de kinderen en ik leer hier elke dag van. </w:t>
      </w:r>
    </w:p>
    <w:p w14:paraId="67FFCD93" w14:textId="3A0220D7" w:rsidR="005208D2" w:rsidRDefault="000F0FE9" w:rsidP="00387238">
      <w:r>
        <w:t>Als ik naar mijn eigen deskundigheid kijk, vind ik goede scholing met de juiste verdieping erg belangrijk. Ik volg regelmatig Webinars en cursussen gericht op verschillende aspecten. Kinderen veranderen voortdurend en de maatschappij veranderd uiteraard mee. Ik blijf mij verdiepen in het waarom achter dingen en leer elke dag. De dingen die ik leer probeer ik mee te nemen in mijn werk. Hierbij vind ik het ook belangrijk om goed voor mijzelf te zorgen. Als ik goed in mijn vel zit, weerspiegeld dat zich terug op de kinderen. Ik ben immers hun voorbeeld tijdens de opvang</w:t>
      </w:r>
      <w:r w:rsidR="00387238">
        <w:t>.</w:t>
      </w:r>
    </w:p>
    <w:p w14:paraId="299AB47E" w14:textId="77777777" w:rsidR="00387238" w:rsidRDefault="00387238" w:rsidP="00387238"/>
    <w:p w14:paraId="017CBB8D" w14:textId="2933CCB1" w:rsidR="006939E1" w:rsidRDefault="004E3EBC" w:rsidP="006939E1">
      <w:pPr>
        <w:pStyle w:val="Lijstalinea"/>
        <w:numPr>
          <w:ilvl w:val="0"/>
          <w:numId w:val="27"/>
        </w:numPr>
      </w:pPr>
      <w:r w:rsidRPr="006939E1">
        <w:rPr>
          <w:b/>
          <w:bCs/>
          <w:u w:val="single"/>
        </w:rPr>
        <w:t>Op welke manier ga jij het komende jaar werken aan de kwaliteit van je opvang en jouw deskundigheid?</w:t>
      </w:r>
      <w:r>
        <w:t xml:space="preserve"> </w:t>
      </w:r>
    </w:p>
    <w:p w14:paraId="60B43F95" w14:textId="2285C900" w:rsidR="004E3EBC" w:rsidRDefault="004E3EBC" w:rsidP="006939E1">
      <w:r>
        <w:t xml:space="preserve">In eerste instantie door te gaan werken met een persoonlijk werkplan. Hoe geef ik vorm aan mijn opvang en hoe laat ik dit in de praktijk zien. Door mij nog meer te verdiepen in mijn eigen groei door onder andere het volgen van Webinars, cursussen en scholing. Ik denk constant, hoe kan ik de opvang nog beter maken en hoe weerspiegeld dit zich op de kinderen. Hier speel ik op in. Het komende jaar ga ik starten met Kiki (kansen in kinderen) en wil ik mij certificeren in VVE. Dit is een voorschoolse educatie programma dat beschikbaar is voor ieder kind, ongeacht zijn/haar leeftijd en ontwikkeling. Het hoofddoel van Kiki is het verminderen of voorkomen van onderwijsachterstanden en het vergemakkelijken van de overgang naar de basisschool. Ik bereid kinderen dus beter voor op de basisschool. hierbij werk </w:t>
      </w:r>
      <w:r>
        <w:lastRenderedPageBreak/>
        <w:t xml:space="preserve">je ook weer in thema's. Hiermee kan ik nog beter inspelen op de ontwikkelingsbehoeftes van de kinderen, blijf ik mijzelf ontwikkelen en blijf ik werken aan mijn deskundigheid. </w:t>
      </w:r>
    </w:p>
    <w:p w14:paraId="0D9E0F9E" w14:textId="77777777" w:rsidR="005C594F" w:rsidRDefault="005C594F" w:rsidP="00C74928"/>
    <w:p w14:paraId="3B6A4DED" w14:textId="00F48B0F" w:rsidR="005C594F" w:rsidRDefault="004E3EBC" w:rsidP="005C594F">
      <w:pPr>
        <w:pStyle w:val="Lijstalinea"/>
        <w:numPr>
          <w:ilvl w:val="0"/>
          <w:numId w:val="27"/>
        </w:numPr>
      </w:pPr>
      <w:r w:rsidRPr="005C594F">
        <w:rPr>
          <w:b/>
          <w:bCs/>
          <w:u w:val="single"/>
        </w:rPr>
        <w:t xml:space="preserve">Hoe kan </w:t>
      </w:r>
      <w:r w:rsidR="00F55AE6">
        <w:rPr>
          <w:b/>
          <w:bCs/>
          <w:u w:val="single"/>
        </w:rPr>
        <w:t>het gastouderbureau</w:t>
      </w:r>
      <w:r w:rsidRPr="005C594F">
        <w:rPr>
          <w:b/>
          <w:bCs/>
          <w:u w:val="single"/>
        </w:rPr>
        <w:t xml:space="preserve"> je hierbij ondersteunen?</w:t>
      </w:r>
      <w:r>
        <w:t xml:space="preserve"> </w:t>
      </w:r>
    </w:p>
    <w:p w14:paraId="0E214DC1" w14:textId="1BE50B0A" w:rsidR="004E3EBC" w:rsidRDefault="00F55AE6" w:rsidP="004E3EBC">
      <w:r>
        <w:t>Het gastouderbureau</w:t>
      </w:r>
      <w:r w:rsidR="004E3EBC">
        <w:t xml:space="preserve"> heeft een ruim aanbod aan Webinars en cursussen, wat heel fijn is. Denk aan eerste hulp aan kinderen, veiligheid en hygiëne, opvoeding en ontwikkeling ect. Ze maken het overzichtelijk en toegankelijk voor alle gastouders. De begeleiding bied vertrouwen. Het fijne is dat </w:t>
      </w:r>
      <w:r w:rsidR="004378DA">
        <w:t>het gastouderbureau</w:t>
      </w:r>
      <w:r w:rsidR="004E3EBC">
        <w:t xml:space="preserve"> heel erg met je mee denkt over verschillende situaties en echt de tijd neemt voor je als gastouder en oplossingsgericht meedenken. Dankzij het hebben van een vast contactpersoon zijn de lijntjes kort, waardoor ik goed mijn werk kan blijven uitoefenen. Ook blijven zij zich ontwikkelen als gastouderbureau en delen wij hier onze visie in. </w:t>
      </w:r>
    </w:p>
    <w:p w14:paraId="295B4B21" w14:textId="64BD3325" w:rsidR="004E3EBC" w:rsidRDefault="004E3EBC" w:rsidP="00556C68">
      <w:pPr>
        <w:pStyle w:val="Kop1"/>
        <w:numPr>
          <w:ilvl w:val="0"/>
          <w:numId w:val="33"/>
        </w:numPr>
      </w:pPr>
      <w:r>
        <w:t>Afspraken en communicatie</w:t>
      </w:r>
    </w:p>
    <w:p w14:paraId="551DE539" w14:textId="77777777" w:rsidR="006F15E8" w:rsidRPr="006F15E8" w:rsidRDefault="006F15E8" w:rsidP="006F15E8"/>
    <w:p w14:paraId="4F15C2C0" w14:textId="10DD1C24" w:rsidR="00D307BC" w:rsidRDefault="00944D0F" w:rsidP="00D307BC">
      <w:pPr>
        <w:pStyle w:val="Lijstalinea"/>
        <w:numPr>
          <w:ilvl w:val="0"/>
          <w:numId w:val="32"/>
        </w:numPr>
      </w:pPr>
      <w:r w:rsidRPr="00D307BC">
        <w:rPr>
          <w:b/>
          <w:bCs/>
          <w:u w:val="single"/>
        </w:rPr>
        <w:t xml:space="preserve">Heb je een eigen pedagogisch werkplan? </w:t>
      </w:r>
    </w:p>
    <w:p w14:paraId="1F697BCD" w14:textId="7411022B" w:rsidR="009C3B47" w:rsidRDefault="00944D0F" w:rsidP="00D307BC">
      <w:r>
        <w:t xml:space="preserve">Ja. </w:t>
      </w:r>
      <w:r w:rsidR="008A40C2">
        <w:t>Dit document is mijn pedagogisch werkplan</w:t>
      </w:r>
      <w:r w:rsidR="000F247A">
        <w:t>. Ook</w:t>
      </w:r>
      <w:r>
        <w:t xml:space="preserve"> maak </w:t>
      </w:r>
      <w:r w:rsidR="000F247A">
        <w:t xml:space="preserve">ik </w:t>
      </w:r>
      <w:r>
        <w:t xml:space="preserve">gebruik van een groot en overzichtelijk </w:t>
      </w:r>
      <w:r w:rsidR="005F5C4E">
        <w:t xml:space="preserve">pedagogisch </w:t>
      </w:r>
      <w:r>
        <w:t>kwaliteits</w:t>
      </w:r>
      <w:r w:rsidR="005F5C4E">
        <w:t>boom</w:t>
      </w:r>
      <w:r>
        <w:t xml:space="preserve">, waar ik duidelijk aangeef wie ik ben, waar ik voor sta en hoe ik dit in de dagelijkse opvang naar voren breng en laat zien. Deze zal een uitbreiding gaan krijgen in 2026, die ik als gastouder graag meeneem in mijn pedagogisch werkplan. Ik maak gebruik van een website. www.hetschapenhofje.nl. Hier staat eigen alles overzichtelijk op één plek. Onder andere ook weer wie ik ben, waar ik voor sta en wat ik te bieden heb als gastouder. </w:t>
      </w:r>
    </w:p>
    <w:p w14:paraId="05FF32E1" w14:textId="77777777" w:rsidR="0076588E" w:rsidRDefault="0076588E" w:rsidP="0076588E"/>
    <w:p w14:paraId="7D8DD890" w14:textId="77777777" w:rsidR="0076588E" w:rsidRDefault="0076588E" w:rsidP="0076588E"/>
    <w:p w14:paraId="4380E703" w14:textId="77777777" w:rsidR="00856114" w:rsidRDefault="00856114" w:rsidP="0076588E"/>
    <w:p w14:paraId="0C820116" w14:textId="77777777" w:rsidR="0076588E" w:rsidRDefault="0076588E" w:rsidP="0076588E"/>
    <w:p w14:paraId="596D7239" w14:textId="77777777" w:rsidR="0076588E" w:rsidRDefault="0076588E" w:rsidP="0076588E"/>
    <w:p w14:paraId="34FF32AF" w14:textId="77777777" w:rsidR="0076588E" w:rsidRDefault="0076588E" w:rsidP="0076588E"/>
    <w:p w14:paraId="130D8F5C" w14:textId="77777777" w:rsidR="0076588E" w:rsidRDefault="0076588E" w:rsidP="0076588E"/>
    <w:p w14:paraId="0F45B000" w14:textId="77777777" w:rsidR="0076588E" w:rsidRDefault="0076588E" w:rsidP="0076588E"/>
    <w:p w14:paraId="13654071" w14:textId="77777777" w:rsidR="0076588E" w:rsidRDefault="0076588E" w:rsidP="0076588E"/>
    <w:p w14:paraId="5B15B501" w14:textId="77777777" w:rsidR="0076588E" w:rsidRDefault="0076588E" w:rsidP="0076588E"/>
    <w:p w14:paraId="2830A8D3" w14:textId="4428FE06" w:rsidR="0076588E" w:rsidRPr="005F5C4E" w:rsidRDefault="0076588E" w:rsidP="0076588E">
      <w:pPr>
        <w:rPr>
          <w:b/>
          <w:bCs/>
          <w:u w:val="single"/>
        </w:rPr>
      </w:pPr>
      <w:r w:rsidRPr="005F5C4E">
        <w:rPr>
          <w:b/>
          <w:bCs/>
          <w:u w:val="single"/>
        </w:rPr>
        <w:lastRenderedPageBreak/>
        <w:t>Mijn</w:t>
      </w:r>
      <w:r w:rsidR="005F5C4E" w:rsidRPr="005F5C4E">
        <w:rPr>
          <w:b/>
          <w:bCs/>
          <w:u w:val="single"/>
        </w:rPr>
        <w:t xml:space="preserve"> pedagogische</w:t>
      </w:r>
      <w:r w:rsidRPr="005F5C4E">
        <w:rPr>
          <w:b/>
          <w:bCs/>
          <w:u w:val="single"/>
        </w:rPr>
        <w:t xml:space="preserve"> kwaliteitsboom</w:t>
      </w:r>
      <w:r w:rsidR="005F5C4E" w:rsidRPr="005F5C4E">
        <w:rPr>
          <w:b/>
          <w:bCs/>
          <w:u w:val="single"/>
        </w:rPr>
        <w:t>:</w:t>
      </w:r>
    </w:p>
    <w:p w14:paraId="766366D4" w14:textId="2633B197" w:rsidR="000F247A" w:rsidRDefault="000F247A" w:rsidP="00D307BC">
      <w:r>
        <w:rPr>
          <w:noProof/>
        </w:rPr>
        <w:drawing>
          <wp:inline distT="0" distB="0" distL="0" distR="0" wp14:anchorId="33F43A6C" wp14:editId="133C1ECF">
            <wp:extent cx="5567082" cy="7886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a:extLst>
                        <a:ext uri="{28A0092B-C50C-407E-A947-70E740481C1C}">
                          <a14:useLocalDpi xmlns:a14="http://schemas.microsoft.com/office/drawing/2010/main" val="0"/>
                        </a:ext>
                      </a:extLst>
                    </a:blip>
                    <a:stretch>
                      <a:fillRect/>
                    </a:stretch>
                  </pic:blipFill>
                  <pic:spPr>
                    <a:xfrm>
                      <a:off x="0" y="0"/>
                      <a:ext cx="5579066" cy="7903677"/>
                    </a:xfrm>
                    <a:prstGeom prst="rect">
                      <a:avLst/>
                    </a:prstGeom>
                  </pic:spPr>
                </pic:pic>
              </a:graphicData>
            </a:graphic>
          </wp:inline>
        </w:drawing>
      </w:r>
    </w:p>
    <w:p w14:paraId="6ED31D8E" w14:textId="77777777" w:rsidR="00944D0F" w:rsidRDefault="00944D0F" w:rsidP="004E3EBC"/>
    <w:p w14:paraId="598892A0" w14:textId="64411610" w:rsidR="00AF151A" w:rsidRDefault="00944D0F" w:rsidP="00AF151A">
      <w:pPr>
        <w:pStyle w:val="Lijstalinea"/>
        <w:numPr>
          <w:ilvl w:val="0"/>
          <w:numId w:val="32"/>
        </w:numPr>
      </w:pPr>
      <w:r w:rsidRPr="00AF151A">
        <w:rPr>
          <w:b/>
          <w:bCs/>
          <w:u w:val="single"/>
        </w:rPr>
        <w:lastRenderedPageBreak/>
        <w:t>Zijn je huisregels actueel en zijn deze bekend bij ouders?</w:t>
      </w:r>
      <w:r>
        <w:t xml:space="preserve"> </w:t>
      </w:r>
    </w:p>
    <w:p w14:paraId="35AF06C7" w14:textId="497F9887" w:rsidR="004E3EBC" w:rsidRDefault="00944D0F" w:rsidP="00AF151A">
      <w:r>
        <w:t>Ja. Jaarlijks (rond oktober) worden de huisregels grondig doorgenomen. Klopt alles nog wat er in staat of zijn er aanpassingen nodig. Ik zorg altijd dat deze eind oktober correct is voor het aankomend jaar. Ik informeer zowel het gastouderbureau als de ouder(s)/verzorger(s) altijd (schriftelijk) begin november gelijktijdig, zodat iedereen op de hoogte is. Hierbij word ook het nieuwe uurtarief voor het komende jaar gedeeld.</w:t>
      </w:r>
    </w:p>
    <w:p w14:paraId="7F6D678F" w14:textId="77777777" w:rsidR="004E3F8D" w:rsidRPr="004E3EBC" w:rsidRDefault="004E3F8D" w:rsidP="00AF151A"/>
    <w:p w14:paraId="7D1444A7" w14:textId="0D9AC2D1" w:rsidR="00F74A58" w:rsidRDefault="003B5061" w:rsidP="00F74A58">
      <w:pPr>
        <w:pStyle w:val="Lijstalinea"/>
        <w:numPr>
          <w:ilvl w:val="0"/>
          <w:numId w:val="32"/>
        </w:numPr>
      </w:pPr>
      <w:r w:rsidRPr="00F74A58">
        <w:rPr>
          <w:b/>
          <w:bCs/>
          <w:u w:val="single"/>
        </w:rPr>
        <w:t xml:space="preserve">Hoe verloopt de communicatie met vraagouders? </w:t>
      </w:r>
    </w:p>
    <w:p w14:paraId="6D55A692" w14:textId="6539FFB9" w:rsidR="003B5061" w:rsidRDefault="003B5061" w:rsidP="00F74A58">
      <w:r>
        <w:t xml:space="preserve">Goed. Communicatie en open -en eerlijkheid staan hierbij voorop. Dit geef ik ook duidelijk aan bij de eerste kennismaking met ouder(s)/verzorger(s). Dit bied wederzijds vertrouwen, wat heel fijn is. Ik ben open en eerlijk over alles wat er gebeurd binnen de opvang en er word ook van de ouder(s)/verzorger(s) verwacht dat zij dit ook zijn. Ik probeer goed met de ouder(s)/verzorger(s) op één lijn te zitten met betrekking tot de opvoeding en zorg van het kind. Dit bied rust, regelmaat, structuur en een geborgen gevoel bij het kind. Wanneer ik als gastouder of ouder(s)/verzorger(s) tegen iets aanlopen, kan dit direct besproken worden en dat zorgt ervoor dat er gelijk oplossingsgericht gekeken kan worden. Iedere (opvang)dag is er een start overdracht als het kind gebracht word. Hoe was de nacht, zijn er bijzonderheden of dingen waar ik rekening mee moet houden. Tijdens de opvang vul ik voor veel kinderen een dagboekje in. Wat hebben we gedaan/gegeten en gedronken. Hoe is verder de dag verlopen. Er worden bijzonderheden genoteerd en er worden leuke foto's/ knutselwerkjes ingeplakt. In combinatie met de nieuwsbrief die vóór elk nieuw thema gedeeld word met de ouder(s)/verzorger(s), zorgen deze punten dus voor een fijne en goede communicatie tussen ouder(s)/verzorger(s) en mij als gastouder. </w:t>
      </w:r>
    </w:p>
    <w:p w14:paraId="0FCD481B" w14:textId="11E0E5DC" w:rsidR="003B5061" w:rsidRDefault="006B6A28" w:rsidP="004E3EBC">
      <w:r>
        <w:t xml:space="preserve">1x per jaar (rond de verjaardag van het kind) vul ik een welbevinden in. Hoe gaat het met het kind </w:t>
      </w:r>
      <w:r w:rsidR="008C0F31">
        <w:t>en hoe verloopt de opvang, zijn er dingen opgevallen, hoe zit het kind in zijn/haar ontwikkeling</w:t>
      </w:r>
      <w:r w:rsidR="00EA12D7">
        <w:t xml:space="preserve"> en hoe kan ik, samen met ouder(s)/verzorger(s), nog verder inspelen op de ontwikkeling</w:t>
      </w:r>
      <w:r w:rsidR="005F1254">
        <w:t>. Dit zijn vragen die hierbij beantwoord worden.</w:t>
      </w:r>
    </w:p>
    <w:p w14:paraId="3F852413" w14:textId="77777777" w:rsidR="00F74A58" w:rsidRDefault="003B5061" w:rsidP="005C594F">
      <w:pPr>
        <w:pStyle w:val="Lijstalinea"/>
        <w:numPr>
          <w:ilvl w:val="0"/>
          <w:numId w:val="27"/>
        </w:numPr>
      </w:pPr>
      <w:r w:rsidRPr="00F74A58">
        <w:rPr>
          <w:b/>
          <w:bCs/>
          <w:u w:val="single"/>
        </w:rPr>
        <w:t>Hoe verlopen de betalingen?</w:t>
      </w:r>
      <w:r>
        <w:t xml:space="preserve"> </w:t>
      </w:r>
    </w:p>
    <w:p w14:paraId="5DF8862B" w14:textId="0EB50DCA" w:rsidR="00613B99" w:rsidRDefault="003B5061" w:rsidP="006E7237">
      <w:r>
        <w:t xml:space="preserve">Zijn er problemen waar je tegenaan loopt? </w:t>
      </w:r>
      <w:r w:rsidR="007674D4">
        <w:t>Nee</w:t>
      </w:r>
      <w:r>
        <w:t>. Iedere 20ste van de maand stuur ik de urenregistraties door naar de ouder(s)/verzorger(s). De ouder(s)/verzorger(s) accorderen deze. De facturen worden netjes en snel verstuurd en volgen de betalingen snel.</w:t>
      </w:r>
      <w:r w:rsidR="00712202">
        <w:t xml:space="preserve"> </w:t>
      </w:r>
    </w:p>
    <w:p w14:paraId="6D07D386" w14:textId="77777777" w:rsidR="002F501F" w:rsidRDefault="002F501F" w:rsidP="006E7237"/>
    <w:p w14:paraId="2AFA62C0" w14:textId="77777777" w:rsidR="002F501F" w:rsidRDefault="002F501F" w:rsidP="006E7237"/>
    <w:p w14:paraId="58AB82A1" w14:textId="77777777" w:rsidR="002F501F" w:rsidRDefault="002F501F" w:rsidP="006E7237"/>
    <w:p w14:paraId="79B5E592" w14:textId="77777777" w:rsidR="004039C5" w:rsidRDefault="004039C5" w:rsidP="006E7237"/>
    <w:p w14:paraId="30BD26E3" w14:textId="0C47AD33" w:rsidR="002F501F" w:rsidRPr="0047344C" w:rsidRDefault="00C9181C" w:rsidP="006E7237">
      <w:r>
        <w:t xml:space="preserve">Website:         </w:t>
      </w:r>
      <w:r w:rsidR="002F501F">
        <w:t>www.hetschapenhofje.</w:t>
      </w:r>
      <w:r>
        <w:t>nl</w:t>
      </w:r>
    </w:p>
    <w:sectPr w:rsidR="002F501F" w:rsidRPr="0047344C" w:rsidSect="0089714F">
      <w:footerReference w:type="default" r:id="rId9"/>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0479" w14:textId="77777777" w:rsidR="0090081D" w:rsidRDefault="0090081D" w:rsidP="00C6554A">
      <w:pPr>
        <w:spacing w:before="0" w:after="0" w:line="240" w:lineRule="auto"/>
      </w:pPr>
      <w:r>
        <w:separator/>
      </w:r>
    </w:p>
  </w:endnote>
  <w:endnote w:type="continuationSeparator" w:id="0">
    <w:p w14:paraId="1BD997F4" w14:textId="77777777" w:rsidR="0090081D" w:rsidRDefault="0090081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7143" w14:textId="77777777" w:rsidR="002163EE" w:rsidRDefault="00ED7C44">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9DA86" w14:textId="77777777" w:rsidR="0090081D" w:rsidRDefault="0090081D" w:rsidP="00C6554A">
      <w:pPr>
        <w:spacing w:before="0" w:after="0" w:line="240" w:lineRule="auto"/>
      </w:pPr>
      <w:r>
        <w:separator/>
      </w:r>
    </w:p>
  </w:footnote>
  <w:footnote w:type="continuationSeparator" w:id="0">
    <w:p w14:paraId="66FB55D4" w14:textId="77777777" w:rsidR="0090081D" w:rsidRDefault="0090081D"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A448FD"/>
    <w:multiLevelType w:val="hybridMultilevel"/>
    <w:tmpl w:val="DE505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50D793F"/>
    <w:multiLevelType w:val="multilevel"/>
    <w:tmpl w:val="6CB27F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A2904FA"/>
    <w:multiLevelType w:val="hybridMultilevel"/>
    <w:tmpl w:val="FDDA40B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8D7F54"/>
    <w:multiLevelType w:val="hybridMultilevel"/>
    <w:tmpl w:val="642695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E093337"/>
    <w:multiLevelType w:val="hybridMultilevel"/>
    <w:tmpl w:val="50845140"/>
    <w:lvl w:ilvl="0" w:tplc="A6C459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11E70971"/>
    <w:multiLevelType w:val="hybridMultilevel"/>
    <w:tmpl w:val="D9042134"/>
    <w:lvl w:ilvl="0" w:tplc="BC64C98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146D58C4"/>
    <w:multiLevelType w:val="hybridMultilevel"/>
    <w:tmpl w:val="C21655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4E142CA"/>
    <w:multiLevelType w:val="hybridMultilevel"/>
    <w:tmpl w:val="76AAD75E"/>
    <w:lvl w:ilvl="0" w:tplc="BCC20B80">
      <w:start w:val="1"/>
      <w:numFmt w:val="decimal"/>
      <w:lvlText w:val="%1."/>
      <w:lvlJc w:val="left"/>
      <w:pPr>
        <w:ind w:left="720" w:hanging="360"/>
      </w:pPr>
      <w:rPr>
        <w:rFonts w:hint="default"/>
        <w:b/>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5627BEF"/>
    <w:multiLevelType w:val="hybridMultilevel"/>
    <w:tmpl w:val="5AF609A0"/>
    <w:lvl w:ilvl="0" w:tplc="C1300230">
      <w:start w:val="1"/>
      <w:numFmt w:val="bullet"/>
      <w:lvlText w:val="-"/>
      <w:lvlJc w:val="left"/>
      <w:pPr>
        <w:ind w:left="720" w:hanging="360"/>
      </w:pPr>
      <w:rPr>
        <w:rFonts w:ascii="Constantia" w:eastAsiaTheme="majorEastAsia" w:hAnsi="Constant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57F2428"/>
    <w:multiLevelType w:val="hybridMultilevel"/>
    <w:tmpl w:val="08E826D4"/>
    <w:lvl w:ilvl="0" w:tplc="A218F770">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8CE2FDA"/>
    <w:multiLevelType w:val="hybridMultilevel"/>
    <w:tmpl w:val="AA54C7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A4E37F2"/>
    <w:multiLevelType w:val="hybridMultilevel"/>
    <w:tmpl w:val="C36219CC"/>
    <w:lvl w:ilvl="0" w:tplc="D6480750">
      <w:start w:val="8"/>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AF82016"/>
    <w:multiLevelType w:val="hybridMultilevel"/>
    <w:tmpl w:val="50845140"/>
    <w:lvl w:ilvl="0" w:tplc="A6C459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306A096D"/>
    <w:multiLevelType w:val="hybridMultilevel"/>
    <w:tmpl w:val="2B92F2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86B244A"/>
    <w:multiLevelType w:val="hybridMultilevel"/>
    <w:tmpl w:val="5470A4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AEE6A07"/>
    <w:multiLevelType w:val="hybridMultilevel"/>
    <w:tmpl w:val="88AC993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B5D23F8"/>
    <w:multiLevelType w:val="hybridMultilevel"/>
    <w:tmpl w:val="ED36DD76"/>
    <w:lvl w:ilvl="0" w:tplc="04130019">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6D10112"/>
    <w:multiLevelType w:val="hybridMultilevel"/>
    <w:tmpl w:val="2D4C33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9448F4"/>
    <w:multiLevelType w:val="hybridMultilevel"/>
    <w:tmpl w:val="873C8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2E7FF5"/>
    <w:multiLevelType w:val="hybridMultilevel"/>
    <w:tmpl w:val="C486E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B554278"/>
    <w:multiLevelType w:val="hybridMultilevel"/>
    <w:tmpl w:val="0B0048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0022725"/>
    <w:multiLevelType w:val="hybridMultilevel"/>
    <w:tmpl w:val="AEBABCC8"/>
    <w:lvl w:ilvl="0" w:tplc="0413000F">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8616B6"/>
    <w:multiLevelType w:val="multilevel"/>
    <w:tmpl w:val="543C1C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52942E6C"/>
    <w:multiLevelType w:val="hybridMultilevel"/>
    <w:tmpl w:val="07C461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B2F5D90"/>
    <w:multiLevelType w:val="hybridMultilevel"/>
    <w:tmpl w:val="4E5EDD9C"/>
    <w:lvl w:ilvl="0" w:tplc="B39C1DD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5EA80EA3"/>
    <w:multiLevelType w:val="hybridMultilevel"/>
    <w:tmpl w:val="EE20D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EB210AB"/>
    <w:multiLevelType w:val="hybridMultilevel"/>
    <w:tmpl w:val="1F7057A8"/>
    <w:lvl w:ilvl="0" w:tplc="28AEFCC8">
      <w:start w:val="1"/>
      <w:numFmt w:val="decimal"/>
      <w:lvlText w:val="%1."/>
      <w:lvlJc w:val="left"/>
      <w:pPr>
        <w:ind w:left="720" w:hanging="360"/>
      </w:pPr>
      <w:rPr>
        <w:rFonts w:hint="default"/>
        <w:b/>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957A1C"/>
    <w:multiLevelType w:val="hybridMultilevel"/>
    <w:tmpl w:val="758ABE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51A5D13"/>
    <w:multiLevelType w:val="hybridMultilevel"/>
    <w:tmpl w:val="985C6E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430461"/>
    <w:multiLevelType w:val="hybridMultilevel"/>
    <w:tmpl w:val="50845140"/>
    <w:lvl w:ilvl="0" w:tplc="A6C459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15:restartNumberingAfterBreak="0">
    <w:nsid w:val="6B7D689F"/>
    <w:multiLevelType w:val="hybridMultilevel"/>
    <w:tmpl w:val="D35272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EA163D2"/>
    <w:multiLevelType w:val="hybridMultilevel"/>
    <w:tmpl w:val="50845140"/>
    <w:lvl w:ilvl="0" w:tplc="A6C459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5" w15:restartNumberingAfterBreak="0">
    <w:nsid w:val="7B984946"/>
    <w:multiLevelType w:val="hybridMultilevel"/>
    <w:tmpl w:val="A76C49C8"/>
    <w:lvl w:ilvl="0" w:tplc="53F66608">
      <w:start w:val="1"/>
      <w:numFmt w:val="lowerLetter"/>
      <w:lvlText w:val="%1."/>
      <w:lvlJc w:val="left"/>
      <w:pPr>
        <w:ind w:left="825" w:hanging="495"/>
      </w:pPr>
      <w:rPr>
        <w:rFonts w:hint="default"/>
        <w:b w:val="0"/>
        <w:u w:val="none"/>
      </w:rPr>
    </w:lvl>
    <w:lvl w:ilvl="1" w:tplc="04130019" w:tentative="1">
      <w:start w:val="1"/>
      <w:numFmt w:val="lowerLetter"/>
      <w:lvlText w:val="%2."/>
      <w:lvlJc w:val="left"/>
      <w:pPr>
        <w:ind w:left="1410" w:hanging="360"/>
      </w:pPr>
    </w:lvl>
    <w:lvl w:ilvl="2" w:tplc="0413001B" w:tentative="1">
      <w:start w:val="1"/>
      <w:numFmt w:val="lowerRoman"/>
      <w:lvlText w:val="%3."/>
      <w:lvlJc w:val="right"/>
      <w:pPr>
        <w:ind w:left="2130" w:hanging="180"/>
      </w:pPr>
    </w:lvl>
    <w:lvl w:ilvl="3" w:tplc="0413000F" w:tentative="1">
      <w:start w:val="1"/>
      <w:numFmt w:val="decimal"/>
      <w:lvlText w:val="%4."/>
      <w:lvlJc w:val="left"/>
      <w:pPr>
        <w:ind w:left="2850" w:hanging="360"/>
      </w:pPr>
    </w:lvl>
    <w:lvl w:ilvl="4" w:tplc="04130019" w:tentative="1">
      <w:start w:val="1"/>
      <w:numFmt w:val="lowerLetter"/>
      <w:lvlText w:val="%5."/>
      <w:lvlJc w:val="left"/>
      <w:pPr>
        <w:ind w:left="3570" w:hanging="360"/>
      </w:pPr>
    </w:lvl>
    <w:lvl w:ilvl="5" w:tplc="0413001B" w:tentative="1">
      <w:start w:val="1"/>
      <w:numFmt w:val="lowerRoman"/>
      <w:lvlText w:val="%6."/>
      <w:lvlJc w:val="right"/>
      <w:pPr>
        <w:ind w:left="4290" w:hanging="180"/>
      </w:pPr>
    </w:lvl>
    <w:lvl w:ilvl="6" w:tplc="0413000F" w:tentative="1">
      <w:start w:val="1"/>
      <w:numFmt w:val="decimal"/>
      <w:lvlText w:val="%7."/>
      <w:lvlJc w:val="left"/>
      <w:pPr>
        <w:ind w:left="5010" w:hanging="360"/>
      </w:pPr>
    </w:lvl>
    <w:lvl w:ilvl="7" w:tplc="04130019" w:tentative="1">
      <w:start w:val="1"/>
      <w:numFmt w:val="lowerLetter"/>
      <w:lvlText w:val="%8."/>
      <w:lvlJc w:val="left"/>
      <w:pPr>
        <w:ind w:left="5730" w:hanging="360"/>
      </w:pPr>
    </w:lvl>
    <w:lvl w:ilvl="8" w:tplc="0413001B" w:tentative="1">
      <w:start w:val="1"/>
      <w:numFmt w:val="lowerRoman"/>
      <w:lvlText w:val="%9."/>
      <w:lvlJc w:val="right"/>
      <w:pPr>
        <w:ind w:left="6450" w:hanging="180"/>
      </w:pPr>
    </w:lvl>
  </w:abstractNum>
  <w:abstractNum w:abstractNumId="46" w15:restartNumberingAfterBreak="0">
    <w:nsid w:val="7C8134AF"/>
    <w:multiLevelType w:val="hybridMultilevel"/>
    <w:tmpl w:val="50845140"/>
    <w:lvl w:ilvl="0" w:tplc="A6C459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9"/>
  </w:num>
  <w:num w:numId="2">
    <w:abstractNumId w:val="8"/>
  </w:num>
  <w:num w:numId="3">
    <w:abstractNumId w:val="8"/>
  </w:num>
  <w:num w:numId="4">
    <w:abstractNumId w:val="9"/>
  </w:num>
  <w:num w:numId="5">
    <w:abstractNumId w:val="30"/>
  </w:num>
  <w:num w:numId="6">
    <w:abstractNumId w:val="10"/>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1"/>
  </w:num>
  <w:num w:numId="17">
    <w:abstractNumId w:val="25"/>
  </w:num>
  <w:num w:numId="18">
    <w:abstractNumId w:val="38"/>
  </w:num>
  <w:num w:numId="19">
    <w:abstractNumId w:val="35"/>
  </w:num>
  <w:num w:numId="20">
    <w:abstractNumId w:val="12"/>
  </w:num>
  <w:num w:numId="21">
    <w:abstractNumId w:val="36"/>
  </w:num>
  <w:num w:numId="22">
    <w:abstractNumId w:val="20"/>
  </w:num>
  <w:num w:numId="23">
    <w:abstractNumId w:val="17"/>
  </w:num>
  <w:num w:numId="24">
    <w:abstractNumId w:val="37"/>
  </w:num>
  <w:num w:numId="25">
    <w:abstractNumId w:val="33"/>
  </w:num>
  <w:num w:numId="26">
    <w:abstractNumId w:val="28"/>
  </w:num>
  <w:num w:numId="27">
    <w:abstractNumId w:val="13"/>
  </w:num>
  <w:num w:numId="28">
    <w:abstractNumId w:val="29"/>
  </w:num>
  <w:num w:numId="29">
    <w:abstractNumId w:val="41"/>
  </w:num>
  <w:num w:numId="30">
    <w:abstractNumId w:val="45"/>
  </w:num>
  <w:num w:numId="31">
    <w:abstractNumId w:val="27"/>
  </w:num>
  <w:num w:numId="32">
    <w:abstractNumId w:val="15"/>
  </w:num>
  <w:num w:numId="33">
    <w:abstractNumId w:val="16"/>
  </w:num>
  <w:num w:numId="34">
    <w:abstractNumId w:val="23"/>
  </w:num>
  <w:num w:numId="35">
    <w:abstractNumId w:val="46"/>
  </w:num>
  <w:num w:numId="36">
    <w:abstractNumId w:val="24"/>
  </w:num>
  <w:num w:numId="37">
    <w:abstractNumId w:val="42"/>
  </w:num>
  <w:num w:numId="38">
    <w:abstractNumId w:val="44"/>
  </w:num>
  <w:num w:numId="39">
    <w:abstractNumId w:val="32"/>
  </w:num>
  <w:num w:numId="40">
    <w:abstractNumId w:val="18"/>
  </w:num>
  <w:num w:numId="41">
    <w:abstractNumId w:val="31"/>
  </w:num>
  <w:num w:numId="42">
    <w:abstractNumId w:val="22"/>
  </w:num>
  <w:num w:numId="43">
    <w:abstractNumId w:val="39"/>
  </w:num>
  <w:num w:numId="44">
    <w:abstractNumId w:val="40"/>
  </w:num>
  <w:num w:numId="45">
    <w:abstractNumId w:val="34"/>
  </w:num>
  <w:num w:numId="46">
    <w:abstractNumId w:val="26"/>
  </w:num>
  <w:num w:numId="47">
    <w:abstractNumId w:val="19"/>
  </w:num>
  <w:num w:numId="48">
    <w:abstractNumId w:val="4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5A5"/>
    <w:rsid w:val="00005AD8"/>
    <w:rsid w:val="0001699A"/>
    <w:rsid w:val="00026F01"/>
    <w:rsid w:val="000360CE"/>
    <w:rsid w:val="00041794"/>
    <w:rsid w:val="00057C76"/>
    <w:rsid w:val="00060AA8"/>
    <w:rsid w:val="00093B11"/>
    <w:rsid w:val="000B65AF"/>
    <w:rsid w:val="000C527C"/>
    <w:rsid w:val="000D6F2E"/>
    <w:rsid w:val="000F0FE9"/>
    <w:rsid w:val="000F1DB9"/>
    <w:rsid w:val="000F247A"/>
    <w:rsid w:val="000F4B54"/>
    <w:rsid w:val="00102923"/>
    <w:rsid w:val="001117BB"/>
    <w:rsid w:val="00115DEA"/>
    <w:rsid w:val="0011682E"/>
    <w:rsid w:val="0012160B"/>
    <w:rsid w:val="0015030D"/>
    <w:rsid w:val="0015449B"/>
    <w:rsid w:val="00154F31"/>
    <w:rsid w:val="00172813"/>
    <w:rsid w:val="00172EE6"/>
    <w:rsid w:val="0017625F"/>
    <w:rsid w:val="00195280"/>
    <w:rsid w:val="001A1B86"/>
    <w:rsid w:val="001F5835"/>
    <w:rsid w:val="00230FE8"/>
    <w:rsid w:val="00245F1A"/>
    <w:rsid w:val="0024766F"/>
    <w:rsid w:val="0025146A"/>
    <w:rsid w:val="00253EC4"/>
    <w:rsid w:val="002554CD"/>
    <w:rsid w:val="00256916"/>
    <w:rsid w:val="00275CFB"/>
    <w:rsid w:val="0027605A"/>
    <w:rsid w:val="00293B83"/>
    <w:rsid w:val="002A1AB6"/>
    <w:rsid w:val="002A588F"/>
    <w:rsid w:val="002B4294"/>
    <w:rsid w:val="002C77CA"/>
    <w:rsid w:val="002D6DE6"/>
    <w:rsid w:val="002F501F"/>
    <w:rsid w:val="00303064"/>
    <w:rsid w:val="003239F3"/>
    <w:rsid w:val="00333D0D"/>
    <w:rsid w:val="0037368D"/>
    <w:rsid w:val="003863B8"/>
    <w:rsid w:val="00387238"/>
    <w:rsid w:val="003B41B2"/>
    <w:rsid w:val="003B5061"/>
    <w:rsid w:val="003B6D04"/>
    <w:rsid w:val="003C3F91"/>
    <w:rsid w:val="003C5C00"/>
    <w:rsid w:val="003D27F0"/>
    <w:rsid w:val="003F2660"/>
    <w:rsid w:val="004039C5"/>
    <w:rsid w:val="0041496B"/>
    <w:rsid w:val="00415AEA"/>
    <w:rsid w:val="0043375F"/>
    <w:rsid w:val="004378DA"/>
    <w:rsid w:val="004405AB"/>
    <w:rsid w:val="004634BC"/>
    <w:rsid w:val="00466AB5"/>
    <w:rsid w:val="0047344C"/>
    <w:rsid w:val="004C049F"/>
    <w:rsid w:val="004D4E96"/>
    <w:rsid w:val="004D65A5"/>
    <w:rsid w:val="004E3EBC"/>
    <w:rsid w:val="004E3F8D"/>
    <w:rsid w:val="004E6071"/>
    <w:rsid w:val="005000E2"/>
    <w:rsid w:val="00500698"/>
    <w:rsid w:val="00506CF0"/>
    <w:rsid w:val="005208D2"/>
    <w:rsid w:val="005360AB"/>
    <w:rsid w:val="00546846"/>
    <w:rsid w:val="00556C68"/>
    <w:rsid w:val="005611A2"/>
    <w:rsid w:val="0057501F"/>
    <w:rsid w:val="00594C8E"/>
    <w:rsid w:val="005A5995"/>
    <w:rsid w:val="005A5B47"/>
    <w:rsid w:val="005C2529"/>
    <w:rsid w:val="005C594F"/>
    <w:rsid w:val="005D572B"/>
    <w:rsid w:val="005D7230"/>
    <w:rsid w:val="005F1254"/>
    <w:rsid w:val="005F1F5D"/>
    <w:rsid w:val="005F2930"/>
    <w:rsid w:val="005F5C4E"/>
    <w:rsid w:val="00613B99"/>
    <w:rsid w:val="00620AF7"/>
    <w:rsid w:val="00620F77"/>
    <w:rsid w:val="006421EC"/>
    <w:rsid w:val="006765D1"/>
    <w:rsid w:val="00677728"/>
    <w:rsid w:val="00684798"/>
    <w:rsid w:val="00687E32"/>
    <w:rsid w:val="006939E1"/>
    <w:rsid w:val="006A3CE7"/>
    <w:rsid w:val="006A4A9D"/>
    <w:rsid w:val="006A4F77"/>
    <w:rsid w:val="006B6A28"/>
    <w:rsid w:val="006B7C70"/>
    <w:rsid w:val="006C20E5"/>
    <w:rsid w:val="006D1A2F"/>
    <w:rsid w:val="006D5359"/>
    <w:rsid w:val="006E0930"/>
    <w:rsid w:val="006E7237"/>
    <w:rsid w:val="006F15E8"/>
    <w:rsid w:val="006F44A5"/>
    <w:rsid w:val="007059F1"/>
    <w:rsid w:val="00712202"/>
    <w:rsid w:val="00716971"/>
    <w:rsid w:val="00733AE4"/>
    <w:rsid w:val="00734997"/>
    <w:rsid w:val="007525D6"/>
    <w:rsid w:val="00757DF8"/>
    <w:rsid w:val="0076588E"/>
    <w:rsid w:val="007674D4"/>
    <w:rsid w:val="00773C43"/>
    <w:rsid w:val="0078197F"/>
    <w:rsid w:val="0079191B"/>
    <w:rsid w:val="007A5A87"/>
    <w:rsid w:val="007D2416"/>
    <w:rsid w:val="007D3007"/>
    <w:rsid w:val="007E6005"/>
    <w:rsid w:val="008132E2"/>
    <w:rsid w:val="00816730"/>
    <w:rsid w:val="00841D19"/>
    <w:rsid w:val="00853F92"/>
    <w:rsid w:val="00856114"/>
    <w:rsid w:val="008636AF"/>
    <w:rsid w:val="00880BD6"/>
    <w:rsid w:val="00893E81"/>
    <w:rsid w:val="0089714F"/>
    <w:rsid w:val="008A39F2"/>
    <w:rsid w:val="008A40C2"/>
    <w:rsid w:val="008A5E5C"/>
    <w:rsid w:val="008B42DF"/>
    <w:rsid w:val="008C0F31"/>
    <w:rsid w:val="008C1E0E"/>
    <w:rsid w:val="008D76C2"/>
    <w:rsid w:val="008E5ABE"/>
    <w:rsid w:val="008E620A"/>
    <w:rsid w:val="008F140E"/>
    <w:rsid w:val="0090081D"/>
    <w:rsid w:val="00901A88"/>
    <w:rsid w:val="00922097"/>
    <w:rsid w:val="009247BE"/>
    <w:rsid w:val="00944D0F"/>
    <w:rsid w:val="00962756"/>
    <w:rsid w:val="0096487F"/>
    <w:rsid w:val="00997138"/>
    <w:rsid w:val="009B2BED"/>
    <w:rsid w:val="009C2D4C"/>
    <w:rsid w:val="009C3B47"/>
    <w:rsid w:val="009D21A8"/>
    <w:rsid w:val="00A06B9B"/>
    <w:rsid w:val="00A14B3A"/>
    <w:rsid w:val="00A206A8"/>
    <w:rsid w:val="00A22C08"/>
    <w:rsid w:val="00A36A6E"/>
    <w:rsid w:val="00A37393"/>
    <w:rsid w:val="00A531A7"/>
    <w:rsid w:val="00A618E8"/>
    <w:rsid w:val="00A71624"/>
    <w:rsid w:val="00A762FE"/>
    <w:rsid w:val="00AB773F"/>
    <w:rsid w:val="00AC4A99"/>
    <w:rsid w:val="00AF151A"/>
    <w:rsid w:val="00B023F4"/>
    <w:rsid w:val="00B1124C"/>
    <w:rsid w:val="00B24E48"/>
    <w:rsid w:val="00B26C15"/>
    <w:rsid w:val="00B43670"/>
    <w:rsid w:val="00B4549F"/>
    <w:rsid w:val="00B532F8"/>
    <w:rsid w:val="00B570EB"/>
    <w:rsid w:val="00B63128"/>
    <w:rsid w:val="00B70B72"/>
    <w:rsid w:val="00B76227"/>
    <w:rsid w:val="00B77BC2"/>
    <w:rsid w:val="00B8468D"/>
    <w:rsid w:val="00B94816"/>
    <w:rsid w:val="00BA2122"/>
    <w:rsid w:val="00BA76C6"/>
    <w:rsid w:val="00BB2007"/>
    <w:rsid w:val="00BB3EE8"/>
    <w:rsid w:val="00BC45AB"/>
    <w:rsid w:val="00BF2FF3"/>
    <w:rsid w:val="00BF68C5"/>
    <w:rsid w:val="00C17162"/>
    <w:rsid w:val="00C440BD"/>
    <w:rsid w:val="00C52219"/>
    <w:rsid w:val="00C619D7"/>
    <w:rsid w:val="00C6554A"/>
    <w:rsid w:val="00C66324"/>
    <w:rsid w:val="00C7298B"/>
    <w:rsid w:val="00C74928"/>
    <w:rsid w:val="00C75854"/>
    <w:rsid w:val="00C85C77"/>
    <w:rsid w:val="00C9181C"/>
    <w:rsid w:val="00CB7EE2"/>
    <w:rsid w:val="00CD0BA6"/>
    <w:rsid w:val="00CE29DF"/>
    <w:rsid w:val="00D307BC"/>
    <w:rsid w:val="00D64170"/>
    <w:rsid w:val="00D6572E"/>
    <w:rsid w:val="00D71CE2"/>
    <w:rsid w:val="00D75D9D"/>
    <w:rsid w:val="00D92F8C"/>
    <w:rsid w:val="00D95558"/>
    <w:rsid w:val="00DA63C1"/>
    <w:rsid w:val="00DB46EF"/>
    <w:rsid w:val="00DB487A"/>
    <w:rsid w:val="00DB5604"/>
    <w:rsid w:val="00DF276E"/>
    <w:rsid w:val="00DF5D0D"/>
    <w:rsid w:val="00E067B1"/>
    <w:rsid w:val="00E104DE"/>
    <w:rsid w:val="00E11F18"/>
    <w:rsid w:val="00E24A2B"/>
    <w:rsid w:val="00E33C62"/>
    <w:rsid w:val="00EA12D7"/>
    <w:rsid w:val="00EB38A2"/>
    <w:rsid w:val="00EB449E"/>
    <w:rsid w:val="00EB7B67"/>
    <w:rsid w:val="00ED7A67"/>
    <w:rsid w:val="00ED7C44"/>
    <w:rsid w:val="00F056BF"/>
    <w:rsid w:val="00F10534"/>
    <w:rsid w:val="00F346B0"/>
    <w:rsid w:val="00F40A5C"/>
    <w:rsid w:val="00F413E5"/>
    <w:rsid w:val="00F42487"/>
    <w:rsid w:val="00F55AE6"/>
    <w:rsid w:val="00F74A58"/>
    <w:rsid w:val="00F8156E"/>
    <w:rsid w:val="00FA70CC"/>
    <w:rsid w:val="00FA7E0E"/>
    <w:rsid w:val="00FB4AA8"/>
    <w:rsid w:val="00FB52D9"/>
    <w:rsid w:val="00FC29F4"/>
    <w:rsid w:val="00FD1CF4"/>
    <w:rsid w:val="00FE2254"/>
    <w:rsid w:val="00FE60AB"/>
    <w:rsid w:val="00FF3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CD023"/>
  <w15:chartTrackingRefBased/>
  <w15:docId w15:val="{467E0189-10F8-4919-8870-7825A871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character" w:styleId="Onopgelostemelding">
    <w:name w:val="Unresolved Mention"/>
    <w:basedOn w:val="Standaardalinea-lettertype"/>
    <w:uiPriority w:val="99"/>
    <w:semiHidden/>
    <w:unhideWhenUsed/>
    <w:rsid w:val="004D65A5"/>
    <w:rPr>
      <w:color w:val="605E5C"/>
      <w:shd w:val="clear" w:color="auto" w:fill="E1DFDD"/>
    </w:rPr>
  </w:style>
  <w:style w:type="paragraph" w:styleId="Lijstalinea">
    <w:name w:val="List Paragraph"/>
    <w:basedOn w:val="Standaard"/>
    <w:uiPriority w:val="34"/>
    <w:unhideWhenUsed/>
    <w:qFormat/>
    <w:rsid w:val="00791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Local\Microsoft\Office\16.0\DTS\nl-NL%7b733904A0-C0BF-40DB-B49B-67DD38FA8B92%7d\%7b63DCA4C2-8303-4137-9D38-AF9A8EC88FDE%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{63DCA4C2-8303-4137-9D38-AF9A8EC88FDE}tf02835058_win32</Template>
  <TotalTime>1024</TotalTime>
  <Pages>22</Pages>
  <Words>7110</Words>
  <Characters>39111</Characters>
  <Application>Microsoft Office Word</Application>
  <DocSecurity>0</DocSecurity>
  <Lines>325</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Hesseling</dc:creator>
  <cp:keywords/>
  <dc:description/>
  <cp:lastModifiedBy>Kelly Hesseling</cp:lastModifiedBy>
  <cp:revision>283</cp:revision>
  <dcterms:created xsi:type="dcterms:W3CDTF">2024-11-22T13:03:00Z</dcterms:created>
  <dcterms:modified xsi:type="dcterms:W3CDTF">2026-02-09T09:23:00Z</dcterms:modified>
</cp:coreProperties>
</file>